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6BC6" w14:textId="77777777" w:rsidR="00261829" w:rsidRPr="005D2F6E" w:rsidRDefault="00261829">
      <w:pPr>
        <w:rPr>
          <w:rFonts w:ascii="Figtree" w:hAnsi="Figtree"/>
        </w:rPr>
      </w:pPr>
    </w:p>
    <w:p w14:paraId="2B998524" w14:textId="0B088A1E" w:rsidR="00670D40" w:rsidRPr="005D2F6E" w:rsidRDefault="00670D40" w:rsidP="00670D40">
      <w:pPr>
        <w:spacing w:before="0" w:after="200"/>
        <w:ind w:left="0"/>
        <w:rPr>
          <w:rFonts w:ascii="Figtree" w:hAnsi="Figtree" w:cs="Arial"/>
          <w:b/>
          <w:sz w:val="40"/>
          <w:szCs w:val="40"/>
        </w:rPr>
      </w:pPr>
      <w:r w:rsidRPr="005D2F6E">
        <w:rPr>
          <w:rFonts w:ascii="Figtree" w:hAnsi="Figtree" w:cs="Arial"/>
          <w:b/>
          <w:sz w:val="40"/>
          <w:szCs w:val="40"/>
        </w:rPr>
        <w:br/>
      </w:r>
    </w:p>
    <w:p w14:paraId="69D00A64" w14:textId="77777777" w:rsidR="00FE31ED" w:rsidRPr="005D2F6E" w:rsidRDefault="00FE31ED" w:rsidP="00670D40">
      <w:pPr>
        <w:spacing w:before="0" w:after="200"/>
        <w:ind w:left="0"/>
        <w:rPr>
          <w:rFonts w:ascii="Figtree" w:hAnsi="Figtree" w:cs="Arial"/>
          <w:b/>
          <w:sz w:val="40"/>
          <w:szCs w:val="40"/>
        </w:rPr>
      </w:pPr>
    </w:p>
    <w:p w14:paraId="3C59A57E" w14:textId="77777777" w:rsidR="00FE31ED" w:rsidRPr="005D2F6E" w:rsidRDefault="00FE31ED" w:rsidP="00670D40">
      <w:pPr>
        <w:spacing w:before="0" w:after="200"/>
        <w:ind w:left="0"/>
        <w:rPr>
          <w:rFonts w:ascii="Figtree" w:hAnsi="Figtree" w:cs="Arial"/>
          <w:b/>
          <w:sz w:val="40"/>
          <w:szCs w:val="40"/>
        </w:rPr>
      </w:pPr>
    </w:p>
    <w:p w14:paraId="59614088" w14:textId="77777777" w:rsidR="00FE31ED" w:rsidRPr="005D2F6E" w:rsidRDefault="00FE31ED" w:rsidP="00670D40">
      <w:pPr>
        <w:spacing w:before="0" w:after="200"/>
        <w:ind w:left="0"/>
        <w:rPr>
          <w:rFonts w:ascii="Figtree" w:hAnsi="Figtree" w:cs="Arial"/>
          <w:b/>
          <w:sz w:val="40"/>
          <w:szCs w:val="40"/>
        </w:rPr>
      </w:pPr>
    </w:p>
    <w:p w14:paraId="3B5BEAC3" w14:textId="77777777" w:rsidR="00FE31ED" w:rsidRPr="005D2F6E" w:rsidRDefault="00FE31ED" w:rsidP="00FE31ED">
      <w:pPr>
        <w:spacing w:before="0" w:after="200"/>
        <w:ind w:left="0"/>
        <w:jc w:val="center"/>
        <w:rPr>
          <w:rFonts w:ascii="Figtree" w:hAnsi="Figtree" w:cs="Arial"/>
          <w:b/>
          <w:sz w:val="40"/>
          <w:szCs w:val="40"/>
        </w:rPr>
      </w:pPr>
    </w:p>
    <w:p w14:paraId="20D1BFF3" w14:textId="41BB7E74" w:rsidR="00FE31ED" w:rsidRPr="005D2F6E" w:rsidRDefault="0097386D" w:rsidP="00FE31ED">
      <w:pPr>
        <w:spacing w:before="0" w:after="200"/>
        <w:ind w:left="0"/>
        <w:jc w:val="center"/>
        <w:rPr>
          <w:rFonts w:ascii="Figtree" w:hAnsi="Figtree" w:cs="Arial"/>
          <w:b/>
          <w:sz w:val="40"/>
          <w:szCs w:val="40"/>
        </w:rPr>
      </w:pPr>
      <w:r>
        <w:rPr>
          <w:rFonts w:ascii="Figtree" w:hAnsi="Figtree" w:cs="Arial"/>
          <w:b/>
          <w:sz w:val="40"/>
          <w:szCs w:val="40"/>
        </w:rPr>
        <w:t>Selection assessment matrix</w:t>
      </w:r>
    </w:p>
    <w:p w14:paraId="29BD9E94" w14:textId="73A7E4FC"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for</w:t>
      </w:r>
    </w:p>
    <w:p w14:paraId="6A794A50"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TAFE Colleges</w:t>
      </w:r>
    </w:p>
    <w:p w14:paraId="4A24C1E5"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Governing Council selection</w:t>
      </w:r>
    </w:p>
    <w:p w14:paraId="428725B9" w14:textId="77777777" w:rsidR="00FE31ED" w:rsidRPr="005D2F6E" w:rsidRDefault="00FE31ED">
      <w:pPr>
        <w:spacing w:before="0" w:after="160" w:line="259" w:lineRule="auto"/>
        <w:ind w:left="0"/>
        <w:rPr>
          <w:rFonts w:ascii="Figtree" w:hAnsi="Figtree" w:cs="Arial"/>
          <w:b/>
          <w:sz w:val="40"/>
          <w:szCs w:val="40"/>
        </w:rPr>
      </w:pPr>
    </w:p>
    <w:p w14:paraId="1BB7B5C9" w14:textId="77777777" w:rsidR="00FE31ED" w:rsidRPr="005D2F6E" w:rsidRDefault="00FE31ED">
      <w:pPr>
        <w:spacing w:before="0" w:after="160" w:line="259" w:lineRule="auto"/>
        <w:ind w:left="0"/>
        <w:rPr>
          <w:rFonts w:ascii="Figtree" w:hAnsi="Figtree" w:cs="Arial"/>
          <w:b/>
          <w:sz w:val="40"/>
          <w:szCs w:val="40"/>
        </w:rPr>
      </w:pPr>
    </w:p>
    <w:p w14:paraId="445099F4" w14:textId="77777777" w:rsidR="00FE31ED" w:rsidRPr="005D2F6E" w:rsidRDefault="00FE31ED">
      <w:pPr>
        <w:spacing w:before="0" w:after="160" w:line="259" w:lineRule="auto"/>
        <w:ind w:left="0"/>
        <w:rPr>
          <w:rFonts w:ascii="Figtree" w:hAnsi="Figtree" w:cs="Arial"/>
          <w:b/>
          <w:sz w:val="40"/>
          <w:szCs w:val="40"/>
        </w:rPr>
      </w:pPr>
    </w:p>
    <w:p w14:paraId="1EC0CFB3" w14:textId="77777777" w:rsidR="00FE31ED" w:rsidRPr="005D2F6E" w:rsidRDefault="00FE31ED">
      <w:pPr>
        <w:spacing w:before="0" w:after="160" w:line="259" w:lineRule="auto"/>
        <w:ind w:left="0"/>
        <w:rPr>
          <w:rFonts w:ascii="Figtree" w:hAnsi="Figtree" w:cs="Arial"/>
          <w:b/>
          <w:sz w:val="40"/>
          <w:szCs w:val="40"/>
        </w:rPr>
      </w:pPr>
    </w:p>
    <w:p w14:paraId="4960EFD3" w14:textId="77777777" w:rsidR="00FE31ED" w:rsidRPr="005D2F6E" w:rsidRDefault="00FE31ED">
      <w:pPr>
        <w:spacing w:before="0" w:after="160" w:line="259" w:lineRule="auto"/>
        <w:ind w:left="0"/>
        <w:rPr>
          <w:rFonts w:ascii="Figtree" w:hAnsi="Figtree" w:cs="Arial"/>
          <w:b/>
          <w:sz w:val="40"/>
          <w:szCs w:val="40"/>
        </w:rPr>
      </w:pPr>
    </w:p>
    <w:p w14:paraId="10CE87A8" w14:textId="77777777" w:rsidR="00FE31ED" w:rsidRPr="005D2F6E" w:rsidRDefault="00FE31ED">
      <w:pPr>
        <w:spacing w:before="0" w:after="160" w:line="259" w:lineRule="auto"/>
        <w:ind w:left="0"/>
        <w:rPr>
          <w:rFonts w:ascii="Figtree" w:hAnsi="Figtree" w:cs="Arial"/>
          <w:b/>
          <w:sz w:val="40"/>
          <w:szCs w:val="40"/>
        </w:rPr>
      </w:pPr>
    </w:p>
    <w:p w14:paraId="7F70C3CE" w14:textId="77777777" w:rsidR="00FE31ED" w:rsidRPr="005D2F6E" w:rsidRDefault="00FE31ED">
      <w:pPr>
        <w:spacing w:before="0" w:after="160" w:line="259" w:lineRule="auto"/>
        <w:ind w:left="0"/>
        <w:rPr>
          <w:rFonts w:ascii="Figtree" w:hAnsi="Figtree" w:cs="Arial"/>
          <w:b/>
          <w:sz w:val="40"/>
          <w:szCs w:val="40"/>
        </w:rPr>
      </w:pPr>
    </w:p>
    <w:p w14:paraId="47CC8412" w14:textId="77777777" w:rsidR="00FE31ED" w:rsidRPr="005D2F6E" w:rsidRDefault="00FE31ED">
      <w:pPr>
        <w:spacing w:before="0" w:after="160" w:line="259" w:lineRule="auto"/>
        <w:ind w:left="0"/>
        <w:rPr>
          <w:rFonts w:ascii="Figtree" w:hAnsi="Figtree" w:cs="Arial"/>
          <w:b/>
          <w:sz w:val="40"/>
          <w:szCs w:val="40"/>
        </w:rPr>
      </w:pPr>
    </w:p>
    <w:p w14:paraId="57E2300E" w14:textId="77777777" w:rsidR="00FE31ED" w:rsidRPr="005D2F6E" w:rsidRDefault="00FE31ED">
      <w:pPr>
        <w:spacing w:before="0" w:after="160" w:line="259" w:lineRule="auto"/>
        <w:ind w:left="0"/>
        <w:rPr>
          <w:rFonts w:ascii="Figtree" w:hAnsi="Figtree" w:cs="Arial"/>
          <w:b/>
          <w:sz w:val="40"/>
          <w:szCs w:val="40"/>
        </w:rPr>
      </w:pPr>
      <w:r w:rsidRPr="005D2F6E">
        <w:rPr>
          <w:rFonts w:ascii="Figtree" w:hAnsi="Figtree" w:cs="Arial"/>
          <w:b/>
          <w:sz w:val="40"/>
          <w:szCs w:val="40"/>
        </w:rPr>
        <w:t>November 2023</w:t>
      </w:r>
    </w:p>
    <w:p w14:paraId="01786463" w14:textId="77777777" w:rsidR="00FE31ED" w:rsidRPr="005D2F6E" w:rsidRDefault="00FE31ED">
      <w:pPr>
        <w:spacing w:before="0" w:after="160" w:line="259" w:lineRule="auto"/>
        <w:ind w:left="0"/>
        <w:rPr>
          <w:rFonts w:ascii="Figtree" w:hAnsi="Figtree" w:cs="Arial"/>
          <w:b/>
          <w:sz w:val="40"/>
          <w:szCs w:val="40"/>
        </w:rPr>
        <w:sectPr w:rsidR="00FE31ED" w:rsidRPr="005D2F6E" w:rsidSect="00670D40">
          <w:headerReference w:type="even" r:id="rId11"/>
          <w:headerReference w:type="default" r:id="rId12"/>
          <w:footerReference w:type="default" r:id="rId13"/>
          <w:headerReference w:type="first" r:id="rId14"/>
          <w:pgSz w:w="11906" w:h="16838"/>
          <w:pgMar w:top="1440" w:right="1440" w:bottom="1440" w:left="1440" w:header="709" w:footer="709" w:gutter="0"/>
          <w:cols w:space="708"/>
          <w:docGrid w:linePitch="360"/>
        </w:sectPr>
      </w:pPr>
    </w:p>
    <w:p w14:paraId="3331ED17" w14:textId="6CF87E71" w:rsidR="00A5105B" w:rsidRPr="005D2F6E" w:rsidRDefault="00A5105B" w:rsidP="005D2F6E">
      <w:pPr>
        <w:ind w:firstLine="284"/>
        <w:rPr>
          <w:rFonts w:ascii="Figtree" w:eastAsia="Calibri" w:hAnsi="Figtree" w:cs="Arial"/>
          <w:b/>
          <w:sz w:val="24"/>
          <w:szCs w:val="24"/>
        </w:rPr>
      </w:pPr>
      <w:r w:rsidRPr="005D2F6E">
        <w:rPr>
          <w:rFonts w:ascii="Figtree" w:eastAsia="Calibri" w:hAnsi="Figtree" w:cs="Times New Roman"/>
          <w:noProof/>
          <w:lang w:eastAsia="en-AU"/>
        </w:rPr>
        <w:lastRenderedPageBreak/>
        <mc:AlternateContent>
          <mc:Choice Requires="wps">
            <w:drawing>
              <wp:anchor distT="0" distB="0" distL="114300" distR="114300" simplePos="0" relativeHeight="251659264" behindDoc="0" locked="0" layoutInCell="1" allowOverlap="1" wp14:anchorId="1C14EDC0" wp14:editId="15DC26E4">
                <wp:simplePos x="0" y="0"/>
                <wp:positionH relativeFrom="margin">
                  <wp:align>right</wp:align>
                </wp:positionH>
                <wp:positionV relativeFrom="paragraph">
                  <wp:posOffset>-84455</wp:posOffset>
                </wp:positionV>
                <wp:extent cx="1348491" cy="3810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491" cy="381000"/>
                        </a:xfrm>
                        <a:prstGeom prst="rect">
                          <a:avLst/>
                        </a:prstGeom>
                        <a:solidFill>
                          <a:srgbClr val="FFFFFF"/>
                        </a:solidFill>
                        <a:ln w="9525">
                          <a:noFill/>
                          <a:miter lim="800000"/>
                          <a:headEnd/>
                          <a:tailEnd/>
                        </a:ln>
                      </wps:spPr>
                      <wps:txbx>
                        <w:txbxContent>
                          <w:p w14:paraId="6095FF70" w14:textId="41E95ED9" w:rsidR="00A5105B" w:rsidRPr="000C3D87" w:rsidRDefault="00A5105B" w:rsidP="00A5105B">
                            <w:pPr>
                              <w:rPr>
                                <w:rFonts w:ascii="Arial" w:hAnsi="Arial" w:cs="Arial"/>
                                <w:sz w:val="24"/>
                                <w:szCs w:val="24"/>
                              </w:rPr>
                            </w:pPr>
                            <w:proofErr w:type="spellStart"/>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w:t>
                            </w:r>
                            <w:proofErr w:type="spellEnd"/>
                            <w:r w:rsidRPr="000C3D87">
                              <w:rPr>
                                <w:rFonts w:ascii="Arial" w:hAnsi="Arial" w:cs="Arial"/>
                                <w:sz w:val="24"/>
                                <w:szCs w:val="24"/>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4EDC0" id="_x0000_t202" coordsize="21600,21600" o:spt="202" path="m,l,21600r21600,l21600,xe">
                <v:stroke joinstyle="miter"/>
                <v:path gradientshapeok="t" o:connecttype="rect"/>
              </v:shapetype>
              <v:shape id="Text Box 2" o:spid="_x0000_s1026" type="#_x0000_t202" style="position:absolute;left:0;text-align:left;margin-left:55pt;margin-top:-6.65pt;width:106.2pt;height:3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" stroked="f">
                <v:textbox>
                  <w:txbxContent>
                    <w:p w14:paraId="6095FF70" w14:textId="41E95ED9" w:rsidR="00A5105B" w:rsidRPr="000C3D87" w:rsidRDefault="00A5105B" w:rsidP="00A5105B">
                      <w:pPr>
                        <w:rPr>
                          <w:rFonts w:ascii="Arial" w:hAnsi="Arial" w:cs="Arial"/>
                          <w:sz w:val="24"/>
                          <w:szCs w:val="24"/>
                        </w:rPr>
                      </w:pPr>
                      <w:proofErr w:type="spellStart"/>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w:t>
                      </w:r>
                      <w:proofErr w:type="spellEnd"/>
                      <w:r w:rsidRPr="000C3D87">
                        <w:rPr>
                          <w:rFonts w:ascii="Arial" w:hAnsi="Arial" w:cs="Arial"/>
                          <w:sz w:val="24"/>
                          <w:szCs w:val="24"/>
                        </w:rPr>
                        <w:t xml:space="preserve"> 1</w:t>
                      </w:r>
                    </w:p>
                  </w:txbxContent>
                </v:textbox>
                <w10:wrap anchorx="margin"/>
              </v:shape>
            </w:pict>
          </mc:Fallback>
        </mc:AlternateContent>
      </w:r>
      <w:r w:rsidRPr="005D2F6E">
        <w:rPr>
          <w:rFonts w:ascii="Figtree" w:eastAsia="Calibri" w:hAnsi="Figtree" w:cs="Arial"/>
          <w:b/>
          <w:sz w:val="24"/>
          <w:szCs w:val="24"/>
        </w:rPr>
        <w:t>Governing Council skills matrix template</w:t>
      </w:r>
    </w:p>
    <w:p w14:paraId="1D6155E9" w14:textId="77777777" w:rsidR="00A5105B" w:rsidRPr="005D2F6E" w:rsidRDefault="00A5105B" w:rsidP="00A5105B">
      <w:pPr>
        <w:spacing w:before="0" w:after="0"/>
        <w:ind w:left="0"/>
        <w:rPr>
          <w:rFonts w:ascii="Figtree" w:eastAsia="Calibri" w:hAnsi="Figtree" w:cs="Times New Roman"/>
          <w:sz w:val="12"/>
        </w:rPr>
      </w:pPr>
    </w:p>
    <w:p w14:paraId="3A299B38" w14:textId="77777777" w:rsidR="00A5105B" w:rsidRPr="005D2F6E" w:rsidRDefault="00A5105B" w:rsidP="00A5105B">
      <w:pPr>
        <w:spacing w:before="0" w:after="0"/>
        <w:ind w:left="0"/>
        <w:rPr>
          <w:rFonts w:ascii="Figtree" w:eastAsia="Calibri" w:hAnsi="Figtree" w:cs="Arial"/>
          <w:sz w:val="20"/>
          <w:szCs w:val="20"/>
        </w:rPr>
      </w:pPr>
      <w:r w:rsidRPr="005D2F6E">
        <w:rPr>
          <w:rFonts w:ascii="Figtree" w:eastAsia="Calibri" w:hAnsi="Figtree" w:cs="Arial"/>
          <w:sz w:val="20"/>
          <w:szCs w:val="20"/>
        </w:rPr>
        <w:t>Governing Councils may use this matrix to assess the expertise and capability that exists on the Governing Council and identify areas where additional skills or experience may be required. Governing Councils may focus on certain areas of knowledge, skills and experience when recommending members for appointment to meet existing needs of the Governing Council. Current or prospective Governing Council members are not required to have knowledge, skills or experience in all areas.</w:t>
      </w:r>
    </w:p>
    <w:p w14:paraId="6934896F" w14:textId="77777777" w:rsidR="00A5105B" w:rsidRPr="005D2F6E" w:rsidRDefault="00A5105B" w:rsidP="00A5105B">
      <w:pPr>
        <w:spacing w:before="0" w:after="0"/>
        <w:ind w:left="0"/>
        <w:rPr>
          <w:rFonts w:ascii="Figtree" w:eastAsia="Calibri" w:hAnsi="Figtree" w:cs="Times New Roman"/>
          <w:sz w:val="12"/>
        </w:rPr>
      </w:pPr>
    </w:p>
    <w:tbl>
      <w:tblPr>
        <w:tblStyle w:val="TableGrid1"/>
        <w:tblW w:w="5000" w:type="pct"/>
        <w:tblInd w:w="137" w:type="dxa"/>
        <w:tblLayout w:type="fixed"/>
        <w:tblCellMar>
          <w:top w:w="28" w:type="dxa"/>
          <w:bottom w:w="28" w:type="dxa"/>
        </w:tblCellMar>
        <w:tblLook w:val="04A0" w:firstRow="1" w:lastRow="0" w:firstColumn="1" w:lastColumn="0" w:noHBand="0" w:noVBand="1"/>
      </w:tblPr>
      <w:tblGrid>
        <w:gridCol w:w="2884"/>
        <w:gridCol w:w="453"/>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tblGrid>
      <w:tr w:rsidR="00A5105B" w:rsidRPr="005D2F6E" w14:paraId="5F560B61" w14:textId="77777777" w:rsidTr="00304A75">
        <w:tc>
          <w:tcPr>
            <w:tcW w:w="2884" w:type="dxa"/>
            <w:tcBorders>
              <w:top w:val="nil"/>
              <w:left w:val="nil"/>
              <w:bottom w:val="nil"/>
            </w:tcBorders>
          </w:tcPr>
          <w:p w14:paraId="1F895C37"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0070C0"/>
          </w:tcPr>
          <w:p w14:paraId="73A36B3D"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KNOWLEDGE, SKILLS AND EXPERIENCE (see over for descriptors)</w:t>
            </w:r>
          </w:p>
        </w:tc>
      </w:tr>
      <w:tr w:rsidR="00A5105B" w:rsidRPr="005D2F6E" w14:paraId="44954DE5" w14:textId="77777777" w:rsidTr="00304A75">
        <w:tc>
          <w:tcPr>
            <w:tcW w:w="2884" w:type="dxa"/>
            <w:tcBorders>
              <w:top w:val="nil"/>
              <w:left w:val="nil"/>
            </w:tcBorders>
          </w:tcPr>
          <w:p w14:paraId="02FF6AC6"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auto"/>
          </w:tcPr>
          <w:p w14:paraId="1BAFDBF0"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sz w:val="20"/>
                <w:szCs w:val="20"/>
              </w:rPr>
              <w:t>Indicate rating for knowledge, skills and/or experience for each Governing Council member</w:t>
            </w:r>
          </w:p>
        </w:tc>
      </w:tr>
      <w:tr w:rsidR="00A5105B" w:rsidRPr="005D2F6E" w14:paraId="4B297674" w14:textId="77777777" w:rsidTr="00304A75">
        <w:tc>
          <w:tcPr>
            <w:tcW w:w="2884" w:type="dxa"/>
            <w:hideMark/>
          </w:tcPr>
          <w:p w14:paraId="2EDA3484" w14:textId="77777777" w:rsidR="00A5105B" w:rsidRPr="005D2F6E" w:rsidRDefault="00A5105B" w:rsidP="00A5105B">
            <w:pPr>
              <w:spacing w:before="0" w:after="0"/>
              <w:ind w:left="0"/>
              <w:rPr>
                <w:rFonts w:ascii="Figtree" w:eastAsia="Calibri" w:hAnsi="Figtree" w:cs="Times New Roman"/>
                <w:b/>
                <w:bCs/>
                <w:sz w:val="20"/>
                <w:szCs w:val="20"/>
              </w:rPr>
            </w:pPr>
          </w:p>
          <w:p w14:paraId="041D7C21" w14:textId="77777777" w:rsidR="00A5105B" w:rsidRPr="005D2F6E" w:rsidRDefault="00A5105B" w:rsidP="00A5105B">
            <w:pPr>
              <w:spacing w:before="0" w:after="0"/>
              <w:ind w:left="0"/>
              <w:rPr>
                <w:rFonts w:ascii="Figtree" w:eastAsia="Calibri" w:hAnsi="Figtree" w:cs="Times New Roman"/>
                <w:b/>
                <w:bCs/>
                <w:sz w:val="20"/>
                <w:szCs w:val="20"/>
              </w:rPr>
            </w:pPr>
          </w:p>
          <w:p w14:paraId="7A2FBF19" w14:textId="77777777" w:rsidR="00A5105B" w:rsidRPr="005D2F6E" w:rsidRDefault="00A5105B" w:rsidP="00A5105B">
            <w:pPr>
              <w:spacing w:before="0" w:after="0"/>
              <w:ind w:left="0"/>
              <w:rPr>
                <w:rFonts w:ascii="Figtree" w:eastAsia="Calibri" w:hAnsi="Figtree" w:cs="Times New Roman"/>
                <w:b/>
                <w:bCs/>
                <w:sz w:val="20"/>
                <w:szCs w:val="20"/>
              </w:rPr>
            </w:pPr>
          </w:p>
          <w:p w14:paraId="14C31C5E" w14:textId="77777777" w:rsidR="00A5105B" w:rsidRPr="005D2F6E" w:rsidRDefault="00A5105B" w:rsidP="00A5105B">
            <w:pPr>
              <w:spacing w:before="0" w:after="0"/>
              <w:ind w:left="0"/>
              <w:rPr>
                <w:rFonts w:ascii="Figtree" w:eastAsia="Calibri" w:hAnsi="Figtree" w:cs="Times New Roman"/>
                <w:b/>
                <w:bCs/>
                <w:sz w:val="20"/>
                <w:szCs w:val="20"/>
              </w:rPr>
            </w:pPr>
          </w:p>
          <w:p w14:paraId="1C240669"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 xml:space="preserve">Governing </w:t>
            </w:r>
          </w:p>
          <w:p w14:paraId="2D16AFD4"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Council</w:t>
            </w:r>
          </w:p>
          <w:p w14:paraId="5A642F02" w14:textId="77777777" w:rsidR="00A5105B" w:rsidRPr="005D2F6E" w:rsidRDefault="00A5105B" w:rsidP="00A5105B">
            <w:pPr>
              <w:spacing w:before="0" w:after="0"/>
              <w:ind w:left="0"/>
              <w:rPr>
                <w:rFonts w:ascii="Figtree" w:eastAsia="Calibri" w:hAnsi="Figtree" w:cs="Times New Roman"/>
                <w:b/>
                <w:bCs/>
                <w:sz w:val="20"/>
                <w:szCs w:val="20"/>
              </w:rPr>
            </w:pPr>
          </w:p>
          <w:p w14:paraId="506C3525" w14:textId="77777777" w:rsidR="00A5105B" w:rsidRPr="005D2F6E" w:rsidRDefault="00A5105B" w:rsidP="00A5105B">
            <w:pPr>
              <w:spacing w:before="0" w:after="0"/>
              <w:ind w:left="0"/>
              <w:rPr>
                <w:rFonts w:ascii="Figtree" w:eastAsia="Calibri" w:hAnsi="Figtree" w:cs="Times New Roman"/>
                <w:b/>
                <w:bCs/>
                <w:sz w:val="20"/>
                <w:szCs w:val="20"/>
              </w:rPr>
            </w:pPr>
          </w:p>
          <w:p w14:paraId="623FA8FA" w14:textId="77777777" w:rsidR="00A5105B" w:rsidRPr="005D2F6E" w:rsidRDefault="00A5105B" w:rsidP="00A5105B">
            <w:pPr>
              <w:spacing w:before="0" w:after="0"/>
              <w:ind w:left="0"/>
              <w:rPr>
                <w:rFonts w:ascii="Figtree" w:eastAsia="Calibri" w:hAnsi="Figtree" w:cs="Times New Roman"/>
                <w:b/>
                <w:bCs/>
                <w:sz w:val="20"/>
                <w:szCs w:val="20"/>
              </w:rPr>
            </w:pPr>
          </w:p>
          <w:p w14:paraId="3F42652C" w14:textId="77777777" w:rsidR="00A5105B" w:rsidRPr="005D2F6E" w:rsidRDefault="00A5105B" w:rsidP="00A5105B">
            <w:pPr>
              <w:spacing w:before="0" w:after="0"/>
              <w:ind w:left="0"/>
              <w:rPr>
                <w:rFonts w:ascii="Figtree" w:eastAsia="Calibri" w:hAnsi="Figtree" w:cs="Times New Roman"/>
                <w:b/>
                <w:bCs/>
                <w:sz w:val="20"/>
                <w:szCs w:val="20"/>
              </w:rPr>
            </w:pPr>
          </w:p>
          <w:p w14:paraId="7130277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Current members:</w:t>
            </w:r>
          </w:p>
        </w:tc>
        <w:tc>
          <w:tcPr>
            <w:tcW w:w="453" w:type="dxa"/>
            <w:shd w:val="clear" w:color="auto" w:fill="0070C0"/>
            <w:textDirection w:val="btLr"/>
            <w:hideMark/>
          </w:tcPr>
          <w:p w14:paraId="5F67024E"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SKILLS &amp; EXPERIENCE</w:t>
            </w:r>
          </w:p>
        </w:tc>
        <w:tc>
          <w:tcPr>
            <w:tcW w:w="454" w:type="dxa"/>
            <w:textDirection w:val="btLr"/>
            <w:tcFitText/>
            <w:hideMark/>
          </w:tcPr>
          <w:p w14:paraId="0DD050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Business/Management</w:t>
            </w:r>
          </w:p>
        </w:tc>
        <w:tc>
          <w:tcPr>
            <w:tcW w:w="453" w:type="dxa"/>
            <w:textDirection w:val="btLr"/>
            <w:hideMark/>
          </w:tcPr>
          <w:p w14:paraId="0BB72E4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Strategic Planning &amp; Leadership</w:t>
            </w:r>
          </w:p>
        </w:tc>
        <w:tc>
          <w:tcPr>
            <w:tcW w:w="454" w:type="dxa"/>
            <w:textDirection w:val="btLr"/>
            <w:hideMark/>
          </w:tcPr>
          <w:p w14:paraId="0D77CAD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Corporate Governance &amp; Ethics</w:t>
            </w:r>
          </w:p>
        </w:tc>
        <w:tc>
          <w:tcPr>
            <w:tcW w:w="453" w:type="dxa"/>
            <w:textDirection w:val="btLr"/>
            <w:hideMark/>
          </w:tcPr>
          <w:p w14:paraId="47AD5A8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Stakeholder Engagement</w:t>
            </w:r>
          </w:p>
        </w:tc>
        <w:tc>
          <w:tcPr>
            <w:tcW w:w="454" w:type="dxa"/>
            <w:textDirection w:val="btLr"/>
            <w:hideMark/>
          </w:tcPr>
          <w:p w14:paraId="607768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Public Relations &amp; Marketing</w:t>
            </w:r>
          </w:p>
        </w:tc>
        <w:tc>
          <w:tcPr>
            <w:tcW w:w="454" w:type="dxa"/>
            <w:textDirection w:val="btLr"/>
            <w:hideMark/>
          </w:tcPr>
          <w:p w14:paraId="5FEE06F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Quality Control</w:t>
            </w:r>
          </w:p>
        </w:tc>
        <w:tc>
          <w:tcPr>
            <w:tcW w:w="453" w:type="dxa"/>
            <w:textDirection w:val="btLr"/>
            <w:hideMark/>
          </w:tcPr>
          <w:p w14:paraId="498D5A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Risk Management &amp; Audit</w:t>
            </w:r>
          </w:p>
        </w:tc>
        <w:tc>
          <w:tcPr>
            <w:tcW w:w="454" w:type="dxa"/>
            <w:textDirection w:val="btLr"/>
            <w:hideMark/>
          </w:tcPr>
          <w:p w14:paraId="4ED9232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Human Resources</w:t>
            </w:r>
          </w:p>
        </w:tc>
        <w:tc>
          <w:tcPr>
            <w:tcW w:w="453" w:type="dxa"/>
            <w:textDirection w:val="btLr"/>
            <w:hideMark/>
          </w:tcPr>
          <w:p w14:paraId="7B276A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Legal Compliance</w:t>
            </w:r>
          </w:p>
        </w:tc>
        <w:tc>
          <w:tcPr>
            <w:tcW w:w="454" w:type="dxa"/>
            <w:textDirection w:val="btLr"/>
            <w:hideMark/>
          </w:tcPr>
          <w:p w14:paraId="323786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Information Technology</w:t>
            </w:r>
          </w:p>
        </w:tc>
        <w:tc>
          <w:tcPr>
            <w:tcW w:w="454" w:type="dxa"/>
            <w:textDirection w:val="btLr"/>
            <w:hideMark/>
          </w:tcPr>
          <w:p w14:paraId="173061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Accounting/Finance</w:t>
            </w:r>
          </w:p>
        </w:tc>
        <w:tc>
          <w:tcPr>
            <w:tcW w:w="453" w:type="dxa"/>
            <w:textDirection w:val="btLr"/>
            <w:hideMark/>
          </w:tcPr>
          <w:p w14:paraId="361851E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Insurance</w:t>
            </w:r>
          </w:p>
        </w:tc>
        <w:tc>
          <w:tcPr>
            <w:tcW w:w="454" w:type="dxa"/>
            <w:textDirection w:val="btLr"/>
            <w:hideMark/>
          </w:tcPr>
          <w:p w14:paraId="5E0AB0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Industry Experience</w:t>
            </w:r>
          </w:p>
        </w:tc>
        <w:tc>
          <w:tcPr>
            <w:tcW w:w="453" w:type="dxa"/>
            <w:textDirection w:val="btLr"/>
            <w:hideMark/>
          </w:tcPr>
          <w:p w14:paraId="5B2052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Board &amp; Committee Experience</w:t>
            </w:r>
          </w:p>
        </w:tc>
        <w:tc>
          <w:tcPr>
            <w:tcW w:w="454" w:type="dxa"/>
            <w:textDirection w:val="btLr"/>
            <w:hideMark/>
          </w:tcPr>
          <w:p w14:paraId="0206AB8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Knowledge of VET System</w:t>
            </w:r>
          </w:p>
        </w:tc>
        <w:tc>
          <w:tcPr>
            <w:tcW w:w="454" w:type="dxa"/>
            <w:textDirection w:val="btLr"/>
            <w:hideMark/>
          </w:tcPr>
          <w:p w14:paraId="54EE95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FF7E7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4479DEEA"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QUALITIES</w:t>
            </w:r>
          </w:p>
        </w:tc>
        <w:tc>
          <w:tcPr>
            <w:tcW w:w="453" w:type="dxa"/>
            <w:textDirection w:val="btLr"/>
            <w:hideMark/>
          </w:tcPr>
          <w:p w14:paraId="12698B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Integrity &amp; Community Standing</w:t>
            </w:r>
          </w:p>
        </w:tc>
        <w:tc>
          <w:tcPr>
            <w:tcW w:w="454" w:type="dxa"/>
            <w:textDirection w:val="btLr"/>
            <w:hideMark/>
          </w:tcPr>
          <w:p w14:paraId="76204F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Teamwork &amp; Interpersonal Skills</w:t>
            </w:r>
          </w:p>
        </w:tc>
        <w:tc>
          <w:tcPr>
            <w:tcW w:w="454" w:type="dxa"/>
            <w:textDirection w:val="btLr"/>
            <w:hideMark/>
          </w:tcPr>
          <w:p w14:paraId="5093F1C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6AFF9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3810D266" w14:textId="77777777" w:rsidR="00A5105B" w:rsidRPr="005D2F6E" w:rsidRDefault="00A5105B" w:rsidP="00A5105B">
            <w:pPr>
              <w:spacing w:before="0" w:after="0"/>
              <w:ind w:left="0"/>
              <w:rPr>
                <w:rFonts w:ascii="Figtree" w:eastAsia="Calibri" w:hAnsi="Figtree" w:cs="Times New Roman"/>
                <w:b/>
                <w:color w:val="FFFFFF"/>
                <w:sz w:val="20"/>
                <w:szCs w:val="20"/>
              </w:rPr>
            </w:pPr>
            <w:r w:rsidRPr="005D2F6E">
              <w:rPr>
                <w:rFonts w:ascii="Figtree" w:eastAsia="Calibri" w:hAnsi="Figtree" w:cs="Times New Roman"/>
                <w:b/>
                <w:color w:val="FFFFFF"/>
                <w:sz w:val="20"/>
                <w:szCs w:val="20"/>
              </w:rPr>
              <w:t>QUALIFICATIONS</w:t>
            </w:r>
          </w:p>
          <w:p w14:paraId="7864615A" w14:textId="77777777" w:rsidR="00A5105B" w:rsidRPr="005D2F6E" w:rsidRDefault="00A5105B" w:rsidP="00A5105B">
            <w:pPr>
              <w:spacing w:before="0" w:after="0"/>
              <w:ind w:left="0"/>
              <w:rPr>
                <w:rFonts w:ascii="Figtree" w:eastAsia="Calibri" w:hAnsi="Figtree" w:cs="Times New Roman"/>
                <w:b/>
                <w:color w:val="FFFFFF"/>
                <w:sz w:val="20"/>
                <w:szCs w:val="20"/>
              </w:rPr>
            </w:pPr>
          </w:p>
          <w:p w14:paraId="3DF7B2C8" w14:textId="77777777" w:rsidR="00A5105B" w:rsidRPr="005D2F6E" w:rsidRDefault="00A5105B" w:rsidP="00A5105B">
            <w:pPr>
              <w:spacing w:before="0" w:after="0"/>
              <w:ind w:left="0"/>
              <w:rPr>
                <w:rFonts w:ascii="Figtree" w:eastAsia="Calibri" w:hAnsi="Figtree" w:cs="Times New Roman"/>
                <w:b/>
                <w:color w:val="FFFFFF"/>
                <w:sz w:val="20"/>
                <w:szCs w:val="20"/>
              </w:rPr>
            </w:pPr>
          </w:p>
          <w:p w14:paraId="62926A8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60D04D9" w14:textId="77777777" w:rsidR="00A5105B" w:rsidRPr="005D2F6E" w:rsidRDefault="00A5105B" w:rsidP="00A5105B">
            <w:pPr>
              <w:spacing w:before="0" w:after="0"/>
              <w:ind w:left="0"/>
              <w:rPr>
                <w:rFonts w:ascii="Figtree" w:eastAsia="Calibri" w:hAnsi="Figtree" w:cs="Times New Roman"/>
                <w:b/>
                <w:color w:val="FFFFFF"/>
                <w:sz w:val="20"/>
                <w:szCs w:val="20"/>
              </w:rPr>
            </w:pPr>
          </w:p>
          <w:p w14:paraId="5C7FC9D4" w14:textId="77777777" w:rsidR="00A5105B" w:rsidRPr="005D2F6E" w:rsidRDefault="00A5105B" w:rsidP="00A5105B">
            <w:pPr>
              <w:spacing w:before="0" w:after="0"/>
              <w:ind w:left="0"/>
              <w:rPr>
                <w:rFonts w:ascii="Figtree" w:eastAsia="Calibri" w:hAnsi="Figtree" w:cs="Times New Roman"/>
                <w:b/>
                <w:color w:val="FFFFFF"/>
                <w:sz w:val="20"/>
                <w:szCs w:val="20"/>
              </w:rPr>
            </w:pPr>
          </w:p>
          <w:p w14:paraId="2D6EB16B" w14:textId="77777777" w:rsidR="00A5105B" w:rsidRPr="005D2F6E" w:rsidRDefault="00A5105B" w:rsidP="00A5105B">
            <w:pPr>
              <w:spacing w:before="0" w:after="0"/>
              <w:ind w:left="0"/>
              <w:rPr>
                <w:rFonts w:ascii="Figtree" w:eastAsia="Calibri" w:hAnsi="Figtree" w:cs="Times New Roman"/>
                <w:b/>
                <w:color w:val="FFFFFF"/>
                <w:sz w:val="20"/>
                <w:szCs w:val="20"/>
              </w:rPr>
            </w:pPr>
          </w:p>
          <w:p w14:paraId="0A9922D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FD9C109" w14:textId="77777777" w:rsidR="00A5105B" w:rsidRPr="005D2F6E" w:rsidRDefault="00A5105B" w:rsidP="00A5105B">
            <w:pPr>
              <w:spacing w:before="0" w:after="0"/>
              <w:ind w:left="0"/>
              <w:rPr>
                <w:rFonts w:ascii="Figtree" w:eastAsia="Calibri" w:hAnsi="Figtree" w:cs="Times New Roman"/>
                <w:b/>
                <w:color w:val="FFFFFF"/>
                <w:sz w:val="20"/>
                <w:szCs w:val="20"/>
              </w:rPr>
            </w:pPr>
          </w:p>
          <w:p w14:paraId="4FCF3B9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extDirection w:val="btLr"/>
            <w:hideMark/>
          </w:tcPr>
          <w:p w14:paraId="5C2D77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Post School Qualifications</w:t>
            </w:r>
          </w:p>
        </w:tc>
        <w:tc>
          <w:tcPr>
            <w:tcW w:w="454" w:type="dxa"/>
            <w:textDirection w:val="btLr"/>
            <w:hideMark/>
          </w:tcPr>
          <w:p w14:paraId="5745C8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CPA; CA; CIA; or similar</w:t>
            </w:r>
          </w:p>
        </w:tc>
        <w:tc>
          <w:tcPr>
            <w:tcW w:w="454" w:type="dxa"/>
            <w:shd w:val="clear" w:color="auto" w:fill="0070C0"/>
            <w:textDirection w:val="btLr"/>
            <w:hideMark/>
          </w:tcPr>
          <w:p w14:paraId="2B35D49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color w:val="FFFFFF"/>
                <w:sz w:val="20"/>
                <w:szCs w:val="20"/>
              </w:rPr>
              <w:t>TOTAL</w:t>
            </w:r>
          </w:p>
        </w:tc>
      </w:tr>
      <w:tr w:rsidR="00A5105B" w:rsidRPr="005D2F6E" w14:paraId="1851F218" w14:textId="77777777" w:rsidTr="00304A75">
        <w:tc>
          <w:tcPr>
            <w:tcW w:w="2884" w:type="dxa"/>
            <w:hideMark/>
          </w:tcPr>
          <w:p w14:paraId="10B2129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val="restart"/>
            <w:shd w:val="clear" w:color="auto" w:fill="0070C0"/>
            <w:hideMark/>
          </w:tcPr>
          <w:p w14:paraId="1A7EF0A9"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2E34EC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51D1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DC38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6076A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B4327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800E4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4F10E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54885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27E5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91E2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2B0C8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06F5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FCE7F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3D5C68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2C064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FA0B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F9C71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0FC8C703"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48779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4D4BA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5B9D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1A7F1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42D56A10"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1052B23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8BCF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B6AE8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1E93A096" w14:textId="77777777" w:rsidTr="00304A75">
        <w:tc>
          <w:tcPr>
            <w:tcW w:w="2884" w:type="dxa"/>
          </w:tcPr>
          <w:p w14:paraId="1AC14B0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shd w:val="clear" w:color="auto" w:fill="0070C0"/>
          </w:tcPr>
          <w:p w14:paraId="046809E3"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tcPr>
          <w:p w14:paraId="265001BD"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5F72F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6C98C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D10814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6D3C9E1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988D62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18B95D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2FF4700"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165376D6"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1B02AD3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50BAD2D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A36879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8FCD3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3B29BE"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6BD38B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2434898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0E8D1F3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56F26D2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tcPr>
          <w:p w14:paraId="2D52162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129D893"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D664E86"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58DF63B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0D003E4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cPr>
          <w:p w14:paraId="5D617CA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FF9387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shd w:val="clear" w:color="auto" w:fill="BFBFBF"/>
          </w:tcPr>
          <w:p w14:paraId="16F70BFD"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37F05739" w14:textId="77777777" w:rsidTr="00304A75">
        <w:tc>
          <w:tcPr>
            <w:tcW w:w="2884" w:type="dxa"/>
            <w:hideMark/>
          </w:tcPr>
          <w:p w14:paraId="20844C6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0E73977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03872CE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D1ED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78513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746C6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14221F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1DBF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3AD40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4E58F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BFE6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F094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8ADE6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78347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26CEF8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682DE0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0067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A146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195E5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F44BC92"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B02FC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94F9B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A3C89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60D1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4A68B7"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1A003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2C583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E4B405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F8DDB3" w14:textId="77777777" w:rsidTr="00304A75">
        <w:tc>
          <w:tcPr>
            <w:tcW w:w="2884" w:type="dxa"/>
            <w:hideMark/>
          </w:tcPr>
          <w:p w14:paraId="1A4EE4B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5FA95DD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F8178E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50970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63716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5588D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E6FD98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F9E59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4E8C2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07B2FC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0E589E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0E7AF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33404B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DA5577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B18B125"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D508E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66AC42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8F4501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B1F5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91B53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6863E8C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BE526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0F70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856F92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BA124AF"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00938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D7A1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774A21A0"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5D47EE1" w14:textId="77777777" w:rsidTr="00304A75">
        <w:tc>
          <w:tcPr>
            <w:tcW w:w="2884" w:type="dxa"/>
            <w:hideMark/>
          </w:tcPr>
          <w:p w14:paraId="735E0F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7A852B2A"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61D5D4B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34EE8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52BAD1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9C8EF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268A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91B8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6963E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829AF8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24024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1B9246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B52F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FF587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94B07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E71EE0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3C58A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637D7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D1A65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8E7E6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3873B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5FDB5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15CD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C6AC50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7146752"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4CC71D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38B9D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53D904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439E8F" w14:textId="77777777" w:rsidTr="00304A75">
        <w:tc>
          <w:tcPr>
            <w:tcW w:w="2884" w:type="dxa"/>
            <w:hideMark/>
          </w:tcPr>
          <w:p w14:paraId="24147972" w14:textId="77777777" w:rsidR="00A5105B" w:rsidRPr="005D2F6E" w:rsidRDefault="00A5105B" w:rsidP="00A5105B">
            <w:pPr>
              <w:spacing w:before="0" w:after="0"/>
              <w:ind w:left="0"/>
              <w:rPr>
                <w:rFonts w:ascii="Figtree" w:eastAsia="Calibri" w:hAnsi="Figtree" w:cs="Times New Roman"/>
                <w:b/>
                <w:sz w:val="20"/>
                <w:szCs w:val="20"/>
              </w:rPr>
            </w:pPr>
            <w:r w:rsidRPr="005D2F6E">
              <w:rPr>
                <w:rFonts w:ascii="Figtree" w:eastAsia="Calibri" w:hAnsi="Figtree" w:cs="Times New Roman"/>
                <w:sz w:val="20"/>
                <w:szCs w:val="20"/>
              </w:rPr>
              <w:t> </w:t>
            </w:r>
            <w:r w:rsidRPr="005D2F6E">
              <w:rPr>
                <w:rFonts w:ascii="Figtree" w:eastAsia="Calibri" w:hAnsi="Figtree" w:cs="Times New Roman"/>
                <w:b/>
                <w:sz w:val="20"/>
                <w:szCs w:val="20"/>
              </w:rPr>
              <w:t>Prospective members:</w:t>
            </w:r>
          </w:p>
        </w:tc>
        <w:tc>
          <w:tcPr>
            <w:tcW w:w="453" w:type="dxa"/>
            <w:vMerge/>
            <w:shd w:val="clear" w:color="auto" w:fill="0070C0"/>
            <w:hideMark/>
          </w:tcPr>
          <w:p w14:paraId="4083DFF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E348A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0B82D2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A89D5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A7DAB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97F1B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4F59C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34751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67DFE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AA5D95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78ECB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1438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CE8C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F6B3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575768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43B9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43D823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6B93D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B711A79"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D115EA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6956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A37D0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A3877A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35215B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179FC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858E1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54E1B0A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21E4A7EA" w14:textId="77777777" w:rsidTr="00304A75">
        <w:tc>
          <w:tcPr>
            <w:tcW w:w="2884" w:type="dxa"/>
            <w:hideMark/>
          </w:tcPr>
          <w:p w14:paraId="4A26B9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4A9DBC4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204C6BC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ECE5F9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352E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9352DB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826F89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A1C1E3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BFD78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BC55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1782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DFB29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641F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71CA6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368EE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51555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E6E220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21C5C1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506517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E715F3C"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E5F62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4FE37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FD512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C32ED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68DC612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987C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7E46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F9929C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E7B71FE" w14:textId="77777777" w:rsidTr="00304A75">
        <w:tc>
          <w:tcPr>
            <w:tcW w:w="2884" w:type="dxa"/>
            <w:hideMark/>
          </w:tcPr>
          <w:p w14:paraId="5C0A6FB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176C5955"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2ABDE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69339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16BD0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85F03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016EB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619D5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DE32C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4FC9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FF7C3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1C183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DA2D4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406FB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F8502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4327DB5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B162CA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BD29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ED7A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2477BAED"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04AC9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0129E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64DCF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97D225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9AD85E"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6B5E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16F6E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D09DD4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6F09A56" w14:textId="77777777" w:rsidTr="00304A75">
        <w:tc>
          <w:tcPr>
            <w:tcW w:w="2884" w:type="dxa"/>
            <w:hideMark/>
          </w:tcPr>
          <w:p w14:paraId="10D0FE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3CCA1817"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00B0C5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2E615B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FDCD83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65F86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9BE8CB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2A0C1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1EE1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CF94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3726FD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83920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2B05F0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39E4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EF2CC4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39413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B01B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925B1B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61FF4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2F97A78"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7DC1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B4239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C666F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690F6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88013E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488043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117A67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13596126"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091FBE18" w14:textId="77777777" w:rsidTr="00304A75">
        <w:tc>
          <w:tcPr>
            <w:tcW w:w="2884" w:type="dxa"/>
            <w:hideMark/>
          </w:tcPr>
          <w:p w14:paraId="4779B03C"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TOTAL</w:t>
            </w:r>
          </w:p>
        </w:tc>
        <w:tc>
          <w:tcPr>
            <w:tcW w:w="453" w:type="dxa"/>
            <w:vMerge/>
            <w:shd w:val="clear" w:color="auto" w:fill="0070C0"/>
            <w:hideMark/>
          </w:tcPr>
          <w:p w14:paraId="226ACC36"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628ED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B2AAA6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D7DF8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AA60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618D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2800D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591BE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3637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2057E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7D2190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2166A3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0F6CA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D3D05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6ECAF8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17065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B5C17B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05CF7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4F422B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4E4288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F2EA4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511902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DD458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6644261"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7F536B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5440E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4B8450" w14:textId="77777777" w:rsidR="00A5105B" w:rsidRPr="005D2F6E" w:rsidRDefault="00A5105B" w:rsidP="00A5105B">
            <w:pPr>
              <w:spacing w:before="0" w:after="0"/>
              <w:ind w:left="0"/>
              <w:rPr>
                <w:rFonts w:ascii="Figtree" w:eastAsia="Calibri" w:hAnsi="Figtree" w:cs="Times New Roman"/>
                <w:b/>
                <w:bCs/>
                <w:sz w:val="20"/>
                <w:szCs w:val="20"/>
              </w:rPr>
            </w:pPr>
          </w:p>
        </w:tc>
      </w:tr>
    </w:tbl>
    <w:p w14:paraId="21CC47B5" w14:textId="77777777" w:rsidR="00A5105B" w:rsidRPr="005D2F6E" w:rsidRDefault="00A5105B" w:rsidP="00A5105B">
      <w:pPr>
        <w:spacing w:before="0" w:after="0"/>
        <w:ind w:left="0"/>
        <w:rPr>
          <w:rFonts w:ascii="Figtree" w:eastAsia="Calibri" w:hAnsi="Figtree" w:cs="Times New Roman"/>
          <w:sz w:val="12"/>
        </w:rPr>
      </w:pPr>
    </w:p>
    <w:tbl>
      <w:tblPr>
        <w:tblStyle w:val="TableGrid1"/>
        <w:tblW w:w="0" w:type="auto"/>
        <w:tblInd w:w="137" w:type="dxa"/>
        <w:tblLook w:val="04A0" w:firstRow="1" w:lastRow="0" w:firstColumn="1" w:lastColumn="0" w:noHBand="0" w:noVBand="1"/>
      </w:tblPr>
      <w:tblGrid>
        <w:gridCol w:w="421"/>
        <w:gridCol w:w="4110"/>
      </w:tblGrid>
      <w:tr w:rsidR="00A5105B" w:rsidRPr="005D2F6E" w14:paraId="36BC1771" w14:textId="77777777" w:rsidTr="00304A75">
        <w:tc>
          <w:tcPr>
            <w:tcW w:w="4531" w:type="dxa"/>
            <w:gridSpan w:val="2"/>
            <w:shd w:val="clear" w:color="auto" w:fill="0070C0"/>
          </w:tcPr>
          <w:p w14:paraId="34E7ABF1" w14:textId="77777777" w:rsidR="00A5105B" w:rsidRPr="005D2F6E" w:rsidRDefault="00A5105B" w:rsidP="00A5105B">
            <w:pPr>
              <w:spacing w:before="0" w:after="0"/>
              <w:ind w:left="0"/>
              <w:rPr>
                <w:rFonts w:ascii="Figtree" w:eastAsia="Calibri" w:hAnsi="Figtree" w:cs="Times New Roman"/>
                <w:b/>
                <w:color w:val="FFFFFF"/>
                <w:sz w:val="20"/>
              </w:rPr>
            </w:pPr>
            <w:r w:rsidRPr="005D2F6E">
              <w:rPr>
                <w:rFonts w:ascii="Figtree" w:eastAsia="Calibri" w:hAnsi="Figtree" w:cs="Times New Roman"/>
                <w:b/>
                <w:color w:val="FFFFFF"/>
                <w:sz w:val="20"/>
              </w:rPr>
              <w:t>RATINGS LEGEND</w:t>
            </w:r>
          </w:p>
        </w:tc>
      </w:tr>
      <w:tr w:rsidR="00A5105B" w:rsidRPr="005D2F6E" w14:paraId="2BF02E65" w14:textId="77777777" w:rsidTr="00304A75">
        <w:tc>
          <w:tcPr>
            <w:tcW w:w="421" w:type="dxa"/>
            <w:shd w:val="clear" w:color="auto" w:fill="D9E2F3"/>
          </w:tcPr>
          <w:p w14:paraId="68DC0A30"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1</w:t>
            </w:r>
          </w:p>
        </w:tc>
        <w:tc>
          <w:tcPr>
            <w:tcW w:w="4110" w:type="dxa"/>
          </w:tcPr>
          <w:p w14:paraId="5C7FBFDB"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No experience or knowledge</w:t>
            </w:r>
          </w:p>
        </w:tc>
      </w:tr>
      <w:tr w:rsidR="00A5105B" w:rsidRPr="005D2F6E" w14:paraId="6378FA2C" w14:textId="77777777" w:rsidTr="00304A75">
        <w:tc>
          <w:tcPr>
            <w:tcW w:w="421" w:type="dxa"/>
            <w:shd w:val="clear" w:color="auto" w:fill="B4C6E7"/>
          </w:tcPr>
          <w:p w14:paraId="38309981"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2</w:t>
            </w:r>
          </w:p>
        </w:tc>
        <w:tc>
          <w:tcPr>
            <w:tcW w:w="4110" w:type="dxa"/>
          </w:tcPr>
          <w:p w14:paraId="3B7DC846"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Little experience or knowledge</w:t>
            </w:r>
          </w:p>
        </w:tc>
      </w:tr>
      <w:tr w:rsidR="00A5105B" w:rsidRPr="005D2F6E" w14:paraId="1091D22A" w14:textId="77777777" w:rsidTr="00304A75">
        <w:tc>
          <w:tcPr>
            <w:tcW w:w="421" w:type="dxa"/>
            <w:shd w:val="clear" w:color="auto" w:fill="8EAADB"/>
          </w:tcPr>
          <w:p w14:paraId="33225489"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3</w:t>
            </w:r>
          </w:p>
        </w:tc>
        <w:tc>
          <w:tcPr>
            <w:tcW w:w="4110" w:type="dxa"/>
          </w:tcPr>
          <w:p w14:paraId="4711CA7C"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Reasonable experience or knowledge</w:t>
            </w:r>
          </w:p>
        </w:tc>
      </w:tr>
      <w:tr w:rsidR="00A5105B" w:rsidRPr="005D2F6E" w14:paraId="1B61FB7C" w14:textId="77777777" w:rsidTr="00304A75">
        <w:tc>
          <w:tcPr>
            <w:tcW w:w="421" w:type="dxa"/>
            <w:shd w:val="clear" w:color="auto" w:fill="2F5496"/>
          </w:tcPr>
          <w:p w14:paraId="453843F0"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4</w:t>
            </w:r>
          </w:p>
        </w:tc>
        <w:tc>
          <w:tcPr>
            <w:tcW w:w="4110" w:type="dxa"/>
          </w:tcPr>
          <w:p w14:paraId="1A932E40"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Considerable experience or knowledge</w:t>
            </w:r>
          </w:p>
        </w:tc>
      </w:tr>
      <w:tr w:rsidR="00A5105B" w:rsidRPr="005D2F6E" w14:paraId="5A18A10A" w14:textId="77777777" w:rsidTr="00304A75">
        <w:tc>
          <w:tcPr>
            <w:tcW w:w="421" w:type="dxa"/>
            <w:shd w:val="clear" w:color="auto" w:fill="1F3864"/>
          </w:tcPr>
          <w:p w14:paraId="18F97A4C"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5</w:t>
            </w:r>
          </w:p>
        </w:tc>
        <w:tc>
          <w:tcPr>
            <w:tcW w:w="4110" w:type="dxa"/>
          </w:tcPr>
          <w:p w14:paraId="35D57C91"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Expert experience or knowledge</w:t>
            </w:r>
          </w:p>
        </w:tc>
      </w:tr>
    </w:tbl>
    <w:p w14:paraId="3ABAAEC1" w14:textId="77777777" w:rsidR="00A5105B" w:rsidRPr="005D2F6E" w:rsidRDefault="00A5105B" w:rsidP="00A5105B">
      <w:pPr>
        <w:spacing w:before="0" w:after="200" w:line="276" w:lineRule="auto"/>
        <w:ind w:left="0"/>
        <w:rPr>
          <w:rFonts w:ascii="Figtree" w:eastAsia="Calibri" w:hAnsi="Figtree" w:cs="Times New Roman"/>
        </w:rPr>
        <w:sectPr w:rsidR="00A5105B" w:rsidRPr="005D2F6E" w:rsidSect="00C83D21">
          <w:headerReference w:type="default" r:id="rId15"/>
          <w:footerReference w:type="default" r:id="rId16"/>
          <w:pgSz w:w="16838" w:h="11906" w:orient="landscape"/>
          <w:pgMar w:top="851" w:right="851" w:bottom="851" w:left="851" w:header="708" w:footer="708" w:gutter="0"/>
          <w:cols w:space="708"/>
          <w:docGrid w:linePitch="360"/>
        </w:sectPr>
      </w:pPr>
    </w:p>
    <w:p w14:paraId="57D94D52" w14:textId="77777777" w:rsidR="00A5105B" w:rsidRPr="005D2F6E" w:rsidRDefault="00A5105B" w:rsidP="00A5105B">
      <w:pPr>
        <w:spacing w:before="0" w:after="0"/>
        <w:ind w:left="0"/>
        <w:rPr>
          <w:rFonts w:ascii="Figtree" w:eastAsia="Calibri" w:hAnsi="Figtree" w:cs="Arial"/>
          <w:b/>
          <w:sz w:val="24"/>
          <w:szCs w:val="24"/>
        </w:rPr>
      </w:pPr>
      <w:r w:rsidRPr="005D2F6E">
        <w:rPr>
          <w:rFonts w:ascii="Figtree" w:eastAsia="Calibri" w:hAnsi="Figtree" w:cs="Arial"/>
          <w:b/>
          <w:sz w:val="24"/>
          <w:szCs w:val="24"/>
        </w:rPr>
        <w:lastRenderedPageBreak/>
        <w:t>Governing Council skills matrix – Descriptors</w:t>
      </w:r>
    </w:p>
    <w:p w14:paraId="467824F2" w14:textId="77777777" w:rsidR="00A5105B" w:rsidRPr="005D2F6E" w:rsidRDefault="00A5105B" w:rsidP="00A5105B">
      <w:pPr>
        <w:spacing w:before="0" w:after="0"/>
        <w:ind w:left="0"/>
        <w:rPr>
          <w:rFonts w:ascii="Figtree" w:eastAsia="Calibri" w:hAnsi="Figtree" w:cs="Arial"/>
          <w:sz w:val="24"/>
          <w:szCs w:val="24"/>
        </w:rPr>
      </w:pPr>
    </w:p>
    <w:tbl>
      <w:tblPr>
        <w:tblStyle w:val="TableGrid2"/>
        <w:tblW w:w="0" w:type="auto"/>
        <w:tblLook w:val="04A0" w:firstRow="1" w:lastRow="0" w:firstColumn="1" w:lastColumn="0" w:noHBand="0" w:noVBand="1"/>
      </w:tblPr>
      <w:tblGrid>
        <w:gridCol w:w="3114"/>
        <w:gridCol w:w="6379"/>
      </w:tblGrid>
      <w:tr w:rsidR="00A5105B" w:rsidRPr="005D2F6E" w14:paraId="28ECCE26" w14:textId="77777777" w:rsidTr="005D2F6E">
        <w:tc>
          <w:tcPr>
            <w:tcW w:w="9493" w:type="dxa"/>
            <w:gridSpan w:val="2"/>
            <w:shd w:val="clear" w:color="auto" w:fill="BFBFBF"/>
          </w:tcPr>
          <w:p w14:paraId="0A2E2FCF"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Skills &amp; Experience</w:t>
            </w:r>
          </w:p>
        </w:tc>
      </w:tr>
      <w:tr w:rsidR="00A5105B" w:rsidRPr="005D2F6E" w14:paraId="2E74F51D" w14:textId="77777777" w:rsidTr="005D2F6E">
        <w:tc>
          <w:tcPr>
            <w:tcW w:w="3114" w:type="dxa"/>
          </w:tcPr>
          <w:p w14:paraId="1FAD5941"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Business/Management</w:t>
            </w:r>
          </w:p>
        </w:tc>
        <w:tc>
          <w:tcPr>
            <w:tcW w:w="6379" w:type="dxa"/>
          </w:tcPr>
          <w:p w14:paraId="5845D7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business leadership or organisational management, including developing and implementing business plans and strategies.</w:t>
            </w:r>
          </w:p>
          <w:p w14:paraId="0A59B4AD" w14:textId="77777777" w:rsidR="00A5105B" w:rsidRPr="005D2F6E" w:rsidRDefault="00A5105B" w:rsidP="00A5105B">
            <w:pPr>
              <w:spacing w:before="0" w:after="0"/>
              <w:ind w:left="0"/>
              <w:rPr>
                <w:rFonts w:ascii="Figtree" w:eastAsia="Calibri" w:hAnsi="Figtree" w:cs="Arial"/>
              </w:rPr>
            </w:pPr>
          </w:p>
        </w:tc>
      </w:tr>
      <w:tr w:rsidR="00A5105B" w:rsidRPr="005D2F6E" w14:paraId="5CEF738D" w14:textId="77777777" w:rsidTr="005D2F6E">
        <w:tc>
          <w:tcPr>
            <w:tcW w:w="3114" w:type="dxa"/>
          </w:tcPr>
          <w:p w14:paraId="57EC3014" w14:textId="26AC9C51"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Strategic </w:t>
            </w:r>
            <w:r w:rsidR="005D2F6E">
              <w:rPr>
                <w:rFonts w:ascii="Figtree" w:eastAsia="Calibri" w:hAnsi="Figtree" w:cs="Arial"/>
                <w:b/>
              </w:rPr>
              <w:t>p</w:t>
            </w:r>
            <w:r w:rsidRPr="005D2F6E">
              <w:rPr>
                <w:rFonts w:ascii="Figtree" w:eastAsia="Calibri" w:hAnsi="Figtree" w:cs="Arial"/>
                <w:b/>
              </w:rPr>
              <w:t xml:space="preserve">lanning </w:t>
            </w:r>
            <w:r w:rsidR="005D2F6E">
              <w:rPr>
                <w:rFonts w:ascii="Figtree" w:eastAsia="Calibri" w:hAnsi="Figtree" w:cs="Arial"/>
                <w:b/>
              </w:rPr>
              <w:t>and</w:t>
            </w:r>
            <w:r w:rsidRPr="005D2F6E">
              <w:rPr>
                <w:rFonts w:ascii="Figtree" w:eastAsia="Calibri" w:hAnsi="Figtree" w:cs="Arial"/>
                <w:b/>
              </w:rPr>
              <w:t xml:space="preserve"> </w:t>
            </w:r>
            <w:r w:rsidR="005D2F6E">
              <w:rPr>
                <w:rFonts w:ascii="Figtree" w:eastAsia="Calibri" w:hAnsi="Figtree" w:cs="Arial"/>
                <w:b/>
              </w:rPr>
              <w:t>l</w:t>
            </w:r>
            <w:r w:rsidRPr="005D2F6E">
              <w:rPr>
                <w:rFonts w:ascii="Figtree" w:eastAsia="Calibri" w:hAnsi="Figtree" w:cs="Arial"/>
                <w:b/>
              </w:rPr>
              <w:t>eadership</w:t>
            </w:r>
          </w:p>
        </w:tc>
        <w:tc>
          <w:tcPr>
            <w:tcW w:w="6379" w:type="dxa"/>
          </w:tcPr>
          <w:p w14:paraId="1AFD413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leading the development and implementation of strategic plans to achieve organisation long term goals.</w:t>
            </w:r>
          </w:p>
          <w:p w14:paraId="00BC9010" w14:textId="77777777" w:rsidR="00A5105B" w:rsidRPr="005D2F6E" w:rsidRDefault="00A5105B" w:rsidP="00A5105B">
            <w:pPr>
              <w:spacing w:before="0" w:after="0"/>
              <w:ind w:left="0"/>
              <w:rPr>
                <w:rFonts w:ascii="Figtree" w:eastAsia="Calibri" w:hAnsi="Figtree" w:cs="Arial"/>
              </w:rPr>
            </w:pPr>
          </w:p>
        </w:tc>
      </w:tr>
      <w:tr w:rsidR="00A5105B" w:rsidRPr="005D2F6E" w14:paraId="058E94F1" w14:textId="77777777" w:rsidTr="005D2F6E">
        <w:tc>
          <w:tcPr>
            <w:tcW w:w="3114" w:type="dxa"/>
          </w:tcPr>
          <w:p w14:paraId="6930DBD6" w14:textId="2860D808"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Corporate </w:t>
            </w:r>
            <w:r w:rsidR="005D2F6E">
              <w:rPr>
                <w:rFonts w:ascii="Figtree" w:eastAsia="Calibri" w:hAnsi="Figtree" w:cs="Arial"/>
                <w:b/>
              </w:rPr>
              <w:t>g</w:t>
            </w:r>
            <w:r w:rsidRPr="005D2F6E">
              <w:rPr>
                <w:rFonts w:ascii="Figtree" w:eastAsia="Calibri" w:hAnsi="Figtree" w:cs="Arial"/>
                <w:b/>
              </w:rPr>
              <w:t xml:space="preserve">overnance &amp; </w:t>
            </w:r>
            <w:r w:rsidR="005D2F6E">
              <w:rPr>
                <w:rFonts w:ascii="Figtree" w:eastAsia="Calibri" w:hAnsi="Figtree" w:cs="Arial"/>
                <w:b/>
              </w:rPr>
              <w:t>e</w:t>
            </w:r>
            <w:r w:rsidRPr="005D2F6E">
              <w:rPr>
                <w:rFonts w:ascii="Figtree" w:eastAsia="Calibri" w:hAnsi="Figtree" w:cs="Arial"/>
                <w:b/>
              </w:rPr>
              <w:t>thics</w:t>
            </w:r>
          </w:p>
        </w:tc>
        <w:tc>
          <w:tcPr>
            <w:tcW w:w="6379" w:type="dxa"/>
          </w:tcPr>
          <w:p w14:paraId="126E90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 ongoing commitment to high standards of corporate governance and ethics, including experience with an organisation that is subject to rigorous governance and ethics standards.</w:t>
            </w:r>
          </w:p>
          <w:p w14:paraId="36A8D20A" w14:textId="77777777" w:rsidR="00A5105B" w:rsidRPr="005D2F6E" w:rsidRDefault="00A5105B" w:rsidP="00A5105B">
            <w:pPr>
              <w:spacing w:before="0" w:after="0"/>
              <w:ind w:left="0"/>
              <w:rPr>
                <w:rFonts w:ascii="Figtree" w:eastAsia="Calibri" w:hAnsi="Figtree" w:cs="Arial"/>
              </w:rPr>
            </w:pPr>
          </w:p>
        </w:tc>
      </w:tr>
      <w:tr w:rsidR="00A5105B" w:rsidRPr="005D2F6E" w14:paraId="0B4A3DE7" w14:textId="77777777" w:rsidTr="005D2F6E">
        <w:tc>
          <w:tcPr>
            <w:tcW w:w="3114" w:type="dxa"/>
          </w:tcPr>
          <w:p w14:paraId="49F483B8" w14:textId="5D7CA85D"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Stakeholder </w:t>
            </w:r>
            <w:r w:rsidR="005D2F6E">
              <w:rPr>
                <w:rFonts w:ascii="Figtree" w:eastAsia="Calibri" w:hAnsi="Figtree" w:cs="Arial"/>
                <w:b/>
              </w:rPr>
              <w:t>e</w:t>
            </w:r>
            <w:r w:rsidRPr="005D2F6E">
              <w:rPr>
                <w:rFonts w:ascii="Figtree" w:eastAsia="Calibri" w:hAnsi="Figtree" w:cs="Arial"/>
                <w:b/>
              </w:rPr>
              <w:t>ngagement</w:t>
            </w:r>
          </w:p>
        </w:tc>
        <w:tc>
          <w:tcPr>
            <w:tcW w:w="6379" w:type="dxa"/>
          </w:tcPr>
          <w:p w14:paraId="446DFD1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strategic stakeholder engagement and working effectively with a range of industry, business and community stakeholders on matters of shared interest.</w:t>
            </w:r>
          </w:p>
          <w:p w14:paraId="4A932DA0" w14:textId="77777777" w:rsidR="00A5105B" w:rsidRPr="005D2F6E" w:rsidRDefault="00A5105B" w:rsidP="00A5105B">
            <w:pPr>
              <w:spacing w:before="0" w:after="0"/>
              <w:ind w:left="0"/>
              <w:rPr>
                <w:rFonts w:ascii="Figtree" w:eastAsia="Calibri" w:hAnsi="Figtree" w:cs="Arial"/>
              </w:rPr>
            </w:pPr>
          </w:p>
        </w:tc>
      </w:tr>
      <w:tr w:rsidR="00A5105B" w:rsidRPr="005D2F6E" w14:paraId="4C5886BE" w14:textId="77777777" w:rsidTr="005D2F6E">
        <w:tc>
          <w:tcPr>
            <w:tcW w:w="3114" w:type="dxa"/>
          </w:tcPr>
          <w:p w14:paraId="3A35742D" w14:textId="15048B40"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Public </w:t>
            </w:r>
            <w:r w:rsidR="005D2F6E">
              <w:rPr>
                <w:rFonts w:ascii="Figtree" w:eastAsia="Calibri" w:hAnsi="Figtree" w:cs="Arial"/>
                <w:b/>
              </w:rPr>
              <w:t>r</w:t>
            </w:r>
            <w:r w:rsidRPr="005D2F6E">
              <w:rPr>
                <w:rFonts w:ascii="Figtree" w:eastAsia="Calibri" w:hAnsi="Figtree" w:cs="Arial"/>
                <w:b/>
              </w:rPr>
              <w:t xml:space="preserve">elations </w:t>
            </w:r>
            <w:r w:rsidR="005D2F6E">
              <w:rPr>
                <w:rFonts w:ascii="Figtree" w:eastAsia="Calibri" w:hAnsi="Figtree" w:cs="Arial"/>
                <w:b/>
              </w:rPr>
              <w:t>and m</w:t>
            </w:r>
            <w:r w:rsidRPr="005D2F6E">
              <w:rPr>
                <w:rFonts w:ascii="Figtree" w:eastAsia="Calibri" w:hAnsi="Figtree" w:cs="Arial"/>
                <w:b/>
              </w:rPr>
              <w:t>arketing</w:t>
            </w:r>
          </w:p>
        </w:tc>
        <w:tc>
          <w:tcPr>
            <w:tcW w:w="6379" w:type="dxa"/>
          </w:tcPr>
          <w:p w14:paraId="2FB6B1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public relations and marketing that supports the achievement of strategic goals and objectives.</w:t>
            </w:r>
          </w:p>
          <w:p w14:paraId="0EB4E241" w14:textId="77777777" w:rsidR="00A5105B" w:rsidRPr="005D2F6E" w:rsidRDefault="00A5105B" w:rsidP="00A5105B">
            <w:pPr>
              <w:spacing w:before="0" w:after="0"/>
              <w:ind w:left="0"/>
              <w:rPr>
                <w:rFonts w:ascii="Figtree" w:eastAsia="Calibri" w:hAnsi="Figtree" w:cs="Arial"/>
              </w:rPr>
            </w:pPr>
          </w:p>
        </w:tc>
      </w:tr>
      <w:tr w:rsidR="00A5105B" w:rsidRPr="005D2F6E" w14:paraId="2A8631F2" w14:textId="77777777" w:rsidTr="005D2F6E">
        <w:tc>
          <w:tcPr>
            <w:tcW w:w="3114" w:type="dxa"/>
          </w:tcPr>
          <w:p w14:paraId="7B360A86" w14:textId="4D2FB4A9"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Quality </w:t>
            </w:r>
            <w:r w:rsidR="005D2F6E">
              <w:rPr>
                <w:rFonts w:ascii="Figtree" w:eastAsia="Calibri" w:hAnsi="Figtree" w:cs="Arial"/>
                <w:b/>
              </w:rPr>
              <w:t>c</w:t>
            </w:r>
            <w:r w:rsidRPr="005D2F6E">
              <w:rPr>
                <w:rFonts w:ascii="Figtree" w:eastAsia="Calibri" w:hAnsi="Figtree" w:cs="Arial"/>
                <w:b/>
              </w:rPr>
              <w:t>ontrol</w:t>
            </w:r>
          </w:p>
        </w:tc>
        <w:tc>
          <w:tcPr>
            <w:tcW w:w="6379" w:type="dxa"/>
          </w:tcPr>
          <w:p w14:paraId="633EBF46" w14:textId="3954A13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 xml:space="preserve">Experience and/or knowledge of quality assurance systems and programs, including application of quality frameworks to support best practice and </w:t>
            </w:r>
            <w:r w:rsidR="00BE68F9" w:rsidRPr="005D2F6E">
              <w:rPr>
                <w:rFonts w:ascii="Figtree" w:eastAsia="Calibri" w:hAnsi="Figtree" w:cs="Arial"/>
              </w:rPr>
              <w:t>continuous</w:t>
            </w:r>
            <w:r w:rsidRPr="005D2F6E">
              <w:rPr>
                <w:rFonts w:ascii="Figtree" w:eastAsia="Calibri" w:hAnsi="Figtree" w:cs="Arial"/>
              </w:rPr>
              <w:t xml:space="preserve"> improvement.</w:t>
            </w:r>
          </w:p>
          <w:p w14:paraId="793CBF5C" w14:textId="77777777" w:rsidR="00A5105B" w:rsidRPr="005D2F6E" w:rsidRDefault="00A5105B" w:rsidP="00A5105B">
            <w:pPr>
              <w:spacing w:before="0" w:after="0"/>
              <w:ind w:left="0"/>
              <w:rPr>
                <w:rFonts w:ascii="Figtree" w:eastAsia="Calibri" w:hAnsi="Figtree" w:cs="Arial"/>
              </w:rPr>
            </w:pPr>
          </w:p>
        </w:tc>
      </w:tr>
      <w:tr w:rsidR="00A5105B" w:rsidRPr="005D2F6E" w14:paraId="150D38AC" w14:textId="77777777" w:rsidTr="005D2F6E">
        <w:tc>
          <w:tcPr>
            <w:tcW w:w="3114" w:type="dxa"/>
          </w:tcPr>
          <w:p w14:paraId="7936DEC3" w14:textId="7A915EEA"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Risk </w:t>
            </w:r>
            <w:r w:rsidR="005D2F6E">
              <w:rPr>
                <w:rFonts w:ascii="Figtree" w:eastAsia="Calibri" w:hAnsi="Figtree" w:cs="Arial"/>
                <w:b/>
              </w:rPr>
              <w:t>m</w:t>
            </w:r>
            <w:r w:rsidRPr="005D2F6E">
              <w:rPr>
                <w:rFonts w:ascii="Figtree" w:eastAsia="Calibri" w:hAnsi="Figtree" w:cs="Arial"/>
                <w:b/>
              </w:rPr>
              <w:t xml:space="preserve">anagement </w:t>
            </w:r>
            <w:r w:rsidR="005D2F6E">
              <w:rPr>
                <w:rFonts w:ascii="Figtree" w:eastAsia="Calibri" w:hAnsi="Figtree" w:cs="Arial"/>
                <w:b/>
              </w:rPr>
              <w:t>and audit</w:t>
            </w:r>
          </w:p>
        </w:tc>
        <w:tc>
          <w:tcPr>
            <w:tcW w:w="6379" w:type="dxa"/>
          </w:tcPr>
          <w:p w14:paraId="490CD47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risk management frameworks, including integrating risk management into decision making and monitoring the effectiveness of controls and mitigation strategies through audit.</w:t>
            </w:r>
          </w:p>
          <w:p w14:paraId="0C402D0E" w14:textId="77777777" w:rsidR="00A5105B" w:rsidRPr="005D2F6E" w:rsidRDefault="00A5105B" w:rsidP="00A5105B">
            <w:pPr>
              <w:spacing w:before="0" w:after="0"/>
              <w:ind w:left="0"/>
              <w:rPr>
                <w:rFonts w:ascii="Figtree" w:eastAsia="Calibri" w:hAnsi="Figtree" w:cs="Arial"/>
              </w:rPr>
            </w:pPr>
          </w:p>
        </w:tc>
      </w:tr>
      <w:tr w:rsidR="00A5105B" w:rsidRPr="005D2F6E" w14:paraId="2E63705B" w14:textId="77777777" w:rsidTr="005D2F6E">
        <w:tc>
          <w:tcPr>
            <w:tcW w:w="3114" w:type="dxa"/>
          </w:tcPr>
          <w:p w14:paraId="3743D602" w14:textId="4FB8168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Human </w:t>
            </w:r>
            <w:r w:rsidR="005D2F6E">
              <w:rPr>
                <w:rFonts w:ascii="Figtree" w:eastAsia="Calibri" w:hAnsi="Figtree" w:cs="Arial"/>
                <w:b/>
              </w:rPr>
              <w:t>r</w:t>
            </w:r>
            <w:r w:rsidRPr="005D2F6E">
              <w:rPr>
                <w:rFonts w:ascii="Figtree" w:eastAsia="Calibri" w:hAnsi="Figtree" w:cs="Arial"/>
                <w:b/>
              </w:rPr>
              <w:t xml:space="preserve">esources </w:t>
            </w:r>
          </w:p>
        </w:tc>
        <w:tc>
          <w:tcPr>
            <w:tcW w:w="6379" w:type="dxa"/>
          </w:tcPr>
          <w:p w14:paraId="4075D50E"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human resource management and personnel considerations in complex organisations.</w:t>
            </w:r>
          </w:p>
          <w:p w14:paraId="037B5B1F" w14:textId="77777777" w:rsidR="00A5105B" w:rsidRPr="005D2F6E" w:rsidRDefault="00A5105B" w:rsidP="00A5105B">
            <w:pPr>
              <w:spacing w:before="0" w:after="0"/>
              <w:ind w:left="0"/>
              <w:rPr>
                <w:rFonts w:ascii="Figtree" w:eastAsia="Calibri" w:hAnsi="Figtree" w:cs="Arial"/>
              </w:rPr>
            </w:pPr>
          </w:p>
        </w:tc>
      </w:tr>
      <w:tr w:rsidR="00A5105B" w:rsidRPr="005D2F6E" w14:paraId="0699CA70" w14:textId="77777777" w:rsidTr="005D2F6E">
        <w:tc>
          <w:tcPr>
            <w:tcW w:w="3114" w:type="dxa"/>
          </w:tcPr>
          <w:p w14:paraId="37DA2076" w14:textId="78B7708E"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Legal </w:t>
            </w:r>
            <w:r w:rsidR="005D2F6E">
              <w:rPr>
                <w:rFonts w:ascii="Figtree" w:eastAsia="Calibri" w:hAnsi="Figtree" w:cs="Arial"/>
                <w:b/>
              </w:rPr>
              <w:t>c</w:t>
            </w:r>
            <w:r w:rsidRPr="005D2F6E">
              <w:rPr>
                <w:rFonts w:ascii="Figtree" w:eastAsia="Calibri" w:hAnsi="Figtree" w:cs="Arial"/>
                <w:b/>
              </w:rPr>
              <w:t>ompliance</w:t>
            </w:r>
          </w:p>
        </w:tc>
        <w:tc>
          <w:tcPr>
            <w:tcW w:w="6379" w:type="dxa"/>
          </w:tcPr>
          <w:p w14:paraId="461C1AB2"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Legal experience and/or knowledge, including compliance frameworks and regulation.</w:t>
            </w:r>
          </w:p>
          <w:p w14:paraId="3F38F19C" w14:textId="77777777" w:rsidR="00A5105B" w:rsidRPr="005D2F6E" w:rsidRDefault="00A5105B" w:rsidP="00A5105B">
            <w:pPr>
              <w:spacing w:before="0" w:after="0"/>
              <w:ind w:left="0"/>
              <w:rPr>
                <w:rFonts w:ascii="Figtree" w:eastAsia="Calibri" w:hAnsi="Figtree" w:cs="Arial"/>
              </w:rPr>
            </w:pPr>
          </w:p>
        </w:tc>
      </w:tr>
      <w:tr w:rsidR="00A5105B" w:rsidRPr="005D2F6E" w14:paraId="5F86B509" w14:textId="77777777" w:rsidTr="005D2F6E">
        <w:tc>
          <w:tcPr>
            <w:tcW w:w="3114" w:type="dxa"/>
          </w:tcPr>
          <w:p w14:paraId="54F7D938" w14:textId="5A1377E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Information </w:t>
            </w:r>
            <w:r w:rsidR="005D2F6E">
              <w:rPr>
                <w:rFonts w:ascii="Figtree" w:eastAsia="Calibri" w:hAnsi="Figtree" w:cs="Arial"/>
                <w:b/>
              </w:rPr>
              <w:t>t</w:t>
            </w:r>
            <w:r w:rsidRPr="005D2F6E">
              <w:rPr>
                <w:rFonts w:ascii="Figtree" w:eastAsia="Calibri" w:hAnsi="Figtree" w:cs="Arial"/>
                <w:b/>
              </w:rPr>
              <w:t>echnology</w:t>
            </w:r>
          </w:p>
        </w:tc>
        <w:tc>
          <w:tcPr>
            <w:tcW w:w="6379" w:type="dxa"/>
          </w:tcPr>
          <w:p w14:paraId="43550B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IT systems and governance, including complex business systems.</w:t>
            </w:r>
          </w:p>
          <w:p w14:paraId="30A5B111" w14:textId="77777777" w:rsidR="00A5105B" w:rsidRPr="005D2F6E" w:rsidRDefault="00A5105B" w:rsidP="00A5105B">
            <w:pPr>
              <w:spacing w:before="0" w:after="0"/>
              <w:ind w:left="0"/>
              <w:rPr>
                <w:rFonts w:ascii="Figtree" w:eastAsia="Calibri" w:hAnsi="Figtree" w:cs="Arial"/>
              </w:rPr>
            </w:pPr>
          </w:p>
        </w:tc>
      </w:tr>
      <w:tr w:rsidR="00A5105B" w:rsidRPr="005D2F6E" w14:paraId="05025028" w14:textId="77777777" w:rsidTr="005D2F6E">
        <w:tc>
          <w:tcPr>
            <w:tcW w:w="3114" w:type="dxa"/>
          </w:tcPr>
          <w:p w14:paraId="4DDC0EA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Accounting/Finance</w:t>
            </w:r>
          </w:p>
        </w:tc>
        <w:tc>
          <w:tcPr>
            <w:tcW w:w="6379" w:type="dxa"/>
          </w:tcPr>
          <w:p w14:paraId="0E2A3A11"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financial management, including application of robust financial management controls.</w:t>
            </w:r>
          </w:p>
        </w:tc>
      </w:tr>
      <w:tr w:rsidR="00A5105B" w:rsidRPr="005D2F6E" w14:paraId="51E255A8" w14:textId="77777777" w:rsidTr="005D2F6E">
        <w:tc>
          <w:tcPr>
            <w:tcW w:w="3114" w:type="dxa"/>
          </w:tcPr>
          <w:p w14:paraId="44C9C7ED"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Insurance</w:t>
            </w:r>
          </w:p>
        </w:tc>
        <w:tc>
          <w:tcPr>
            <w:tcW w:w="6379" w:type="dxa"/>
          </w:tcPr>
          <w:p w14:paraId="0C07AE2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insurance</w:t>
            </w:r>
          </w:p>
          <w:p w14:paraId="1DB207C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policies and requirements.</w:t>
            </w:r>
          </w:p>
        </w:tc>
      </w:tr>
      <w:tr w:rsidR="00A5105B" w:rsidRPr="005D2F6E" w14:paraId="3E34F271" w14:textId="77777777" w:rsidTr="005D2F6E">
        <w:tc>
          <w:tcPr>
            <w:tcW w:w="3114" w:type="dxa"/>
          </w:tcPr>
          <w:p w14:paraId="72FCF67A" w14:textId="4EE95185"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Industry </w:t>
            </w:r>
            <w:r w:rsidR="005D2F6E">
              <w:rPr>
                <w:rFonts w:ascii="Figtree" w:eastAsia="Calibri" w:hAnsi="Figtree" w:cs="Arial"/>
                <w:b/>
              </w:rPr>
              <w:t>e</w:t>
            </w:r>
            <w:r w:rsidRPr="005D2F6E">
              <w:rPr>
                <w:rFonts w:ascii="Figtree" w:eastAsia="Calibri" w:hAnsi="Figtree" w:cs="Arial"/>
                <w:b/>
              </w:rPr>
              <w:t>xperience</w:t>
            </w:r>
          </w:p>
        </w:tc>
        <w:tc>
          <w:tcPr>
            <w:tcW w:w="6379" w:type="dxa"/>
          </w:tcPr>
          <w:p w14:paraId="6D88AE76"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Direct industry experience or experience in working closely with industry stakeholders on matters of shared interest.</w:t>
            </w:r>
          </w:p>
          <w:p w14:paraId="2F99E6B8" w14:textId="77777777" w:rsidR="00A5105B" w:rsidRPr="005D2F6E" w:rsidRDefault="00A5105B" w:rsidP="00A5105B">
            <w:pPr>
              <w:spacing w:before="0" w:after="0"/>
              <w:ind w:left="0"/>
              <w:rPr>
                <w:rFonts w:ascii="Figtree" w:eastAsia="Calibri" w:hAnsi="Figtree" w:cs="Arial"/>
              </w:rPr>
            </w:pPr>
          </w:p>
        </w:tc>
      </w:tr>
      <w:tr w:rsidR="00A5105B" w:rsidRPr="005D2F6E" w14:paraId="76B4D5FA" w14:textId="77777777" w:rsidTr="005D2F6E">
        <w:tc>
          <w:tcPr>
            <w:tcW w:w="3114" w:type="dxa"/>
          </w:tcPr>
          <w:p w14:paraId="1045AB7A" w14:textId="02459364"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Board </w:t>
            </w:r>
            <w:r w:rsidR="005D2F6E">
              <w:rPr>
                <w:rFonts w:ascii="Figtree" w:eastAsia="Calibri" w:hAnsi="Figtree" w:cs="Arial"/>
                <w:b/>
              </w:rPr>
              <w:t>and c</w:t>
            </w:r>
            <w:r w:rsidRPr="005D2F6E">
              <w:rPr>
                <w:rFonts w:ascii="Figtree" w:eastAsia="Calibri" w:hAnsi="Figtree" w:cs="Arial"/>
                <w:b/>
              </w:rPr>
              <w:t xml:space="preserve">ommittee </w:t>
            </w:r>
            <w:r w:rsidR="005D2F6E">
              <w:rPr>
                <w:rFonts w:ascii="Figtree" w:eastAsia="Calibri" w:hAnsi="Figtree" w:cs="Arial"/>
                <w:b/>
              </w:rPr>
              <w:t>e</w:t>
            </w:r>
            <w:r w:rsidRPr="005D2F6E">
              <w:rPr>
                <w:rFonts w:ascii="Figtree" w:eastAsia="Calibri" w:hAnsi="Figtree" w:cs="Arial"/>
                <w:b/>
              </w:rPr>
              <w:t>xperience</w:t>
            </w:r>
          </w:p>
        </w:tc>
        <w:tc>
          <w:tcPr>
            <w:tcW w:w="6379" w:type="dxa"/>
          </w:tcPr>
          <w:p w14:paraId="5BD0134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serving as a public sector, private sector or non-profit board or committee member.</w:t>
            </w:r>
          </w:p>
          <w:p w14:paraId="588162B6" w14:textId="77777777" w:rsidR="00A5105B" w:rsidRPr="005D2F6E" w:rsidRDefault="00A5105B" w:rsidP="00A5105B">
            <w:pPr>
              <w:spacing w:before="0" w:after="0"/>
              <w:ind w:left="0"/>
              <w:rPr>
                <w:rFonts w:ascii="Figtree" w:eastAsia="Calibri" w:hAnsi="Figtree" w:cs="Arial"/>
              </w:rPr>
            </w:pPr>
          </w:p>
        </w:tc>
      </w:tr>
      <w:tr w:rsidR="00A5105B" w:rsidRPr="005D2F6E" w14:paraId="20CC56B9" w14:textId="77777777" w:rsidTr="005D2F6E">
        <w:tc>
          <w:tcPr>
            <w:tcW w:w="3114" w:type="dxa"/>
          </w:tcPr>
          <w:p w14:paraId="1281CD50"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lastRenderedPageBreak/>
              <w:t>Knowledge of VET system</w:t>
            </w:r>
          </w:p>
        </w:tc>
        <w:tc>
          <w:tcPr>
            <w:tcW w:w="6379" w:type="dxa"/>
          </w:tcPr>
          <w:p w14:paraId="18AE225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Knowledge and understanding of the National and State vocational education and training system, including legislative and regulatory frameworks.</w:t>
            </w:r>
          </w:p>
          <w:p w14:paraId="6B687138" w14:textId="77777777" w:rsidR="00A5105B" w:rsidRPr="005D2F6E" w:rsidRDefault="00A5105B" w:rsidP="00A5105B">
            <w:pPr>
              <w:spacing w:before="0" w:after="0"/>
              <w:ind w:left="0"/>
              <w:rPr>
                <w:rFonts w:ascii="Figtree" w:eastAsia="Calibri" w:hAnsi="Figtree" w:cs="Arial"/>
              </w:rPr>
            </w:pPr>
          </w:p>
        </w:tc>
      </w:tr>
      <w:tr w:rsidR="00A5105B" w:rsidRPr="005D2F6E" w14:paraId="432CDACF" w14:textId="77777777" w:rsidTr="005D2F6E">
        <w:tc>
          <w:tcPr>
            <w:tcW w:w="9493" w:type="dxa"/>
            <w:gridSpan w:val="2"/>
            <w:shd w:val="clear" w:color="auto" w:fill="BFBFBF"/>
          </w:tcPr>
          <w:p w14:paraId="5A27C7E7"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Qualities</w:t>
            </w:r>
          </w:p>
        </w:tc>
      </w:tr>
      <w:tr w:rsidR="00A5105B" w:rsidRPr="005D2F6E" w14:paraId="33296A9B" w14:textId="77777777" w:rsidTr="005D2F6E">
        <w:tc>
          <w:tcPr>
            <w:tcW w:w="3114" w:type="dxa"/>
          </w:tcPr>
          <w:p w14:paraId="2AD314A3" w14:textId="3A36842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Integrity </w:t>
            </w:r>
            <w:r w:rsidR="005D2F6E">
              <w:rPr>
                <w:rFonts w:ascii="Figtree" w:eastAsia="Calibri" w:hAnsi="Figtree" w:cs="Arial"/>
                <w:b/>
              </w:rPr>
              <w:t>and</w:t>
            </w:r>
            <w:r w:rsidRPr="005D2F6E">
              <w:rPr>
                <w:rFonts w:ascii="Figtree" w:eastAsia="Calibri" w:hAnsi="Figtree" w:cs="Arial"/>
                <w:b/>
              </w:rPr>
              <w:t xml:space="preserve"> community standing</w:t>
            </w:r>
          </w:p>
        </w:tc>
        <w:tc>
          <w:tcPr>
            <w:tcW w:w="6379" w:type="dxa"/>
          </w:tcPr>
          <w:p w14:paraId="7ECB7818"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 demonstrated commitment to high ethical standards and integrity and maintaining good standing in the community.</w:t>
            </w:r>
          </w:p>
          <w:p w14:paraId="5ECB2A7A" w14:textId="77777777" w:rsidR="00A5105B" w:rsidRPr="005D2F6E" w:rsidRDefault="00A5105B" w:rsidP="00A5105B">
            <w:pPr>
              <w:spacing w:before="0" w:after="0"/>
              <w:ind w:left="0"/>
              <w:rPr>
                <w:rFonts w:ascii="Figtree" w:eastAsia="Calibri" w:hAnsi="Figtree" w:cs="Arial"/>
              </w:rPr>
            </w:pPr>
          </w:p>
        </w:tc>
      </w:tr>
      <w:tr w:rsidR="00A5105B" w:rsidRPr="005D2F6E" w14:paraId="3813ECE8" w14:textId="77777777" w:rsidTr="005D2F6E">
        <w:tc>
          <w:tcPr>
            <w:tcW w:w="3114" w:type="dxa"/>
          </w:tcPr>
          <w:p w14:paraId="56EB7F71" w14:textId="2EFAFF3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Teamwork </w:t>
            </w:r>
            <w:r w:rsidR="005D2F6E">
              <w:rPr>
                <w:rFonts w:ascii="Figtree" w:eastAsia="Calibri" w:hAnsi="Figtree" w:cs="Arial"/>
                <w:b/>
              </w:rPr>
              <w:t>and i</w:t>
            </w:r>
            <w:r w:rsidRPr="005D2F6E">
              <w:rPr>
                <w:rFonts w:ascii="Figtree" w:eastAsia="Calibri" w:hAnsi="Figtree" w:cs="Arial"/>
                <w:b/>
              </w:rPr>
              <w:t>nterpersonal skills</w:t>
            </w:r>
          </w:p>
        </w:tc>
        <w:tc>
          <w:tcPr>
            <w:tcW w:w="6379" w:type="dxa"/>
          </w:tcPr>
          <w:p w14:paraId="238508A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Ability to contribute constructively to board discussions and communicate effectively with management and other board members.</w:t>
            </w:r>
          </w:p>
          <w:p w14:paraId="41AA29D7" w14:textId="77777777" w:rsidR="00A5105B" w:rsidRPr="005D2F6E" w:rsidRDefault="00A5105B" w:rsidP="00A5105B">
            <w:pPr>
              <w:spacing w:before="0" w:after="0"/>
              <w:ind w:left="0"/>
              <w:rPr>
                <w:rFonts w:ascii="Figtree" w:eastAsia="Calibri" w:hAnsi="Figtree" w:cs="Arial"/>
              </w:rPr>
            </w:pPr>
          </w:p>
        </w:tc>
      </w:tr>
      <w:tr w:rsidR="00A5105B" w:rsidRPr="005D2F6E" w14:paraId="5A84AD88" w14:textId="77777777" w:rsidTr="005D2F6E">
        <w:tc>
          <w:tcPr>
            <w:tcW w:w="9493" w:type="dxa"/>
            <w:gridSpan w:val="2"/>
            <w:shd w:val="clear" w:color="auto" w:fill="BFBFBF"/>
          </w:tcPr>
          <w:p w14:paraId="6F7444EA"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Qualifications</w:t>
            </w:r>
          </w:p>
        </w:tc>
      </w:tr>
      <w:tr w:rsidR="00A5105B" w:rsidRPr="005D2F6E" w14:paraId="18948163" w14:textId="77777777" w:rsidTr="005D2F6E">
        <w:tc>
          <w:tcPr>
            <w:tcW w:w="3114" w:type="dxa"/>
          </w:tcPr>
          <w:p w14:paraId="2F02233B" w14:textId="6660A35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Post</w:t>
            </w:r>
            <w:r w:rsidR="005D2F6E">
              <w:rPr>
                <w:rFonts w:ascii="Figtree" w:eastAsia="Calibri" w:hAnsi="Figtree" w:cs="Arial"/>
                <w:b/>
              </w:rPr>
              <w:t>-</w:t>
            </w:r>
            <w:r w:rsidRPr="005D2F6E">
              <w:rPr>
                <w:rFonts w:ascii="Figtree" w:eastAsia="Calibri" w:hAnsi="Figtree" w:cs="Arial"/>
                <w:b/>
              </w:rPr>
              <w:t>school qualifications</w:t>
            </w:r>
          </w:p>
        </w:tc>
        <w:tc>
          <w:tcPr>
            <w:tcW w:w="6379" w:type="dxa"/>
          </w:tcPr>
          <w:p w14:paraId="000E6CB3"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Completed formal qualifications and other relevant professional development.</w:t>
            </w:r>
          </w:p>
          <w:p w14:paraId="446CAF79" w14:textId="77777777" w:rsidR="00A5105B" w:rsidRPr="005D2F6E" w:rsidRDefault="00A5105B" w:rsidP="00A5105B">
            <w:pPr>
              <w:spacing w:before="0" w:after="0"/>
              <w:ind w:left="0"/>
              <w:rPr>
                <w:rFonts w:ascii="Figtree" w:eastAsia="Calibri" w:hAnsi="Figtree" w:cs="Arial"/>
              </w:rPr>
            </w:pPr>
          </w:p>
        </w:tc>
      </w:tr>
      <w:tr w:rsidR="00A5105B" w:rsidRPr="005D2F6E" w14:paraId="3A7A9964" w14:textId="77777777" w:rsidTr="005D2F6E">
        <w:tc>
          <w:tcPr>
            <w:tcW w:w="3114" w:type="dxa"/>
          </w:tcPr>
          <w:p w14:paraId="14347E9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CPA; CA; CIA; or similar</w:t>
            </w:r>
          </w:p>
        </w:tc>
        <w:tc>
          <w:tcPr>
            <w:tcW w:w="6379" w:type="dxa"/>
          </w:tcPr>
          <w:p w14:paraId="3C642E16" w14:textId="77777777" w:rsidR="00A5105B" w:rsidRDefault="00A5105B" w:rsidP="00A5105B">
            <w:pPr>
              <w:spacing w:before="0" w:after="0"/>
              <w:ind w:left="0"/>
              <w:rPr>
                <w:rFonts w:ascii="Figtree" w:eastAsia="Calibri" w:hAnsi="Figtree" w:cs="Arial"/>
              </w:rPr>
            </w:pPr>
            <w:r w:rsidRPr="005D2F6E">
              <w:rPr>
                <w:rFonts w:ascii="Figtree" w:eastAsia="Calibri" w:hAnsi="Figtree" w:cs="Arial"/>
              </w:rPr>
              <w:t>Certified Practising Accountant; Chartered Accountant; Certified Internal Auditor; or similar.</w:t>
            </w:r>
          </w:p>
          <w:p w14:paraId="3CE86515" w14:textId="77777777" w:rsidR="005D2F6E" w:rsidRPr="005D2F6E" w:rsidRDefault="005D2F6E" w:rsidP="00A5105B">
            <w:pPr>
              <w:spacing w:before="0" w:after="0"/>
              <w:ind w:left="0"/>
              <w:rPr>
                <w:rFonts w:ascii="Figtree" w:eastAsia="Calibri" w:hAnsi="Figtree" w:cs="Arial"/>
              </w:rPr>
            </w:pPr>
          </w:p>
        </w:tc>
      </w:tr>
    </w:tbl>
    <w:p w14:paraId="0C5B651A" w14:textId="77777777" w:rsidR="00A5105B" w:rsidRPr="005D2F6E" w:rsidRDefault="00A5105B" w:rsidP="00A5105B">
      <w:pPr>
        <w:spacing w:before="0" w:after="0"/>
        <w:ind w:left="0"/>
        <w:rPr>
          <w:rFonts w:ascii="Figtree" w:eastAsia="Calibri" w:hAnsi="Figtree" w:cs="Arial"/>
          <w:sz w:val="24"/>
          <w:szCs w:val="24"/>
        </w:rPr>
      </w:pPr>
    </w:p>
    <w:p w14:paraId="29424CC5" w14:textId="77777777" w:rsidR="00A5105B" w:rsidRPr="005D2F6E" w:rsidRDefault="00A5105B" w:rsidP="00A5105B">
      <w:pPr>
        <w:spacing w:before="0" w:after="200" w:line="276" w:lineRule="auto"/>
        <w:ind w:left="0"/>
        <w:rPr>
          <w:rFonts w:ascii="Figtree" w:eastAsia="Calibri" w:hAnsi="Figtree" w:cs="Times New Roman"/>
        </w:rPr>
      </w:pPr>
    </w:p>
    <w:p w14:paraId="6F87EF7D" w14:textId="77777777" w:rsidR="00A5105B" w:rsidRPr="005D2F6E" w:rsidRDefault="00A5105B" w:rsidP="00A5105B">
      <w:pPr>
        <w:spacing w:before="0" w:after="200" w:line="276" w:lineRule="auto"/>
        <w:ind w:left="0"/>
        <w:rPr>
          <w:rFonts w:ascii="Figtree" w:eastAsia="Calibri" w:hAnsi="Figtree" w:cs="Times New Roman"/>
        </w:rPr>
      </w:pPr>
    </w:p>
    <w:p w14:paraId="3B199E9C"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A5105B">
          <w:pgSz w:w="11906" w:h="16838"/>
          <w:pgMar w:top="851" w:right="851" w:bottom="851" w:left="851" w:header="708" w:footer="708" w:gutter="0"/>
          <w:cols w:space="708"/>
          <w:docGrid w:linePitch="360"/>
        </w:sectPr>
      </w:pPr>
    </w:p>
    <w:p w14:paraId="6C3947B9" w14:textId="77777777" w:rsidR="00B2067B" w:rsidRPr="005D2F6E" w:rsidRDefault="00B2067B" w:rsidP="00B2067B">
      <w:pPr>
        <w:spacing w:before="0" w:after="200" w:line="276" w:lineRule="auto"/>
        <w:ind w:left="0"/>
        <w:rPr>
          <w:rFonts w:ascii="Figtree" w:eastAsia="Calibri" w:hAnsi="Figtree" w:cs="Arial"/>
          <w:sz w:val="10"/>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64384" behindDoc="0" locked="0" layoutInCell="1" allowOverlap="1" wp14:anchorId="3B6D5A7B" wp14:editId="6D34F533">
                <wp:simplePos x="0" y="0"/>
                <wp:positionH relativeFrom="column">
                  <wp:posOffset>8843010</wp:posOffset>
                </wp:positionH>
                <wp:positionV relativeFrom="page">
                  <wp:posOffset>215900</wp:posOffset>
                </wp:positionV>
                <wp:extent cx="1105200" cy="381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1781CB10" w14:textId="05A3E4CD" w:rsidR="00B2067B" w:rsidRPr="008D1861" w:rsidRDefault="00B2067B" w:rsidP="00B2067B">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5A7B" id="_x0000_s1027" type="#_x0000_t202" style="position:absolute;margin-left:696.3pt;margin-top:17pt;width:87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DQ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" stroked="f">
                <v:textbox>
                  <w:txbxContent>
                    <w:p w14:paraId="1781CB10" w14:textId="05A3E4CD" w:rsidR="00B2067B" w:rsidRPr="008D1861" w:rsidRDefault="00B2067B" w:rsidP="00B2067B">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2</w:t>
                      </w:r>
                    </w:p>
                  </w:txbxContent>
                </v:textbox>
                <w10:wrap anchory="page"/>
              </v:shape>
            </w:pict>
          </mc:Fallback>
        </mc:AlternateContent>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3C186C0D" w14:textId="77777777" w:rsidTr="00B2067B">
        <w:tc>
          <w:tcPr>
            <w:tcW w:w="15701" w:type="dxa"/>
            <w:gridSpan w:val="4"/>
            <w:tcBorders>
              <w:bottom w:val="single" w:sz="4" w:space="0" w:color="auto"/>
            </w:tcBorders>
            <w:shd w:val="clear" w:color="auto" w:fill="365F91"/>
          </w:tcPr>
          <w:p w14:paraId="6C816BFB" w14:textId="77777777" w:rsidR="00B2067B" w:rsidRPr="005D2F6E" w:rsidRDefault="00B2067B" w:rsidP="00B2067B">
            <w:pPr>
              <w:spacing w:before="0" w:after="0"/>
              <w:ind w:left="0"/>
              <w:rPr>
                <w:rFonts w:ascii="Figtree" w:eastAsia="Calibri" w:hAnsi="Figtree" w:cs="Arial"/>
                <w:b/>
              </w:rPr>
            </w:pPr>
            <w:r w:rsidRPr="005D2F6E">
              <w:rPr>
                <w:rFonts w:ascii="Figtree" w:eastAsia="Calibri" w:hAnsi="Figtree" w:cs="Arial"/>
                <w:b/>
                <w:color w:val="FFFFFF"/>
                <w:sz w:val="24"/>
              </w:rPr>
              <w:t xml:space="preserve">NOMINATION COMMITTEE APPLICANT ASSESSMENT – FOR THE MINISTER </w:t>
            </w:r>
          </w:p>
        </w:tc>
      </w:tr>
      <w:tr w:rsidR="00B2067B" w:rsidRPr="005D2F6E" w14:paraId="21F71526" w14:textId="77777777" w:rsidTr="00304A75">
        <w:tc>
          <w:tcPr>
            <w:tcW w:w="15701" w:type="dxa"/>
            <w:gridSpan w:val="4"/>
            <w:tcBorders>
              <w:left w:val="single" w:sz="4" w:space="0" w:color="auto"/>
              <w:right w:val="single" w:sz="4" w:space="0" w:color="auto"/>
            </w:tcBorders>
          </w:tcPr>
          <w:p w14:paraId="0FF60FE8" w14:textId="77777777" w:rsidR="00B2067B" w:rsidRPr="005D2F6E" w:rsidRDefault="00B2067B" w:rsidP="00B2067B">
            <w:pPr>
              <w:spacing w:before="0" w:after="0"/>
              <w:ind w:left="0"/>
              <w:rPr>
                <w:rFonts w:ascii="Figtree" w:eastAsia="Calibri" w:hAnsi="Figtree" w:cs="Arial"/>
              </w:rPr>
            </w:pPr>
            <w:r w:rsidRPr="005D2F6E">
              <w:rPr>
                <w:rFonts w:ascii="Figtree" w:eastAsia="Calibri" w:hAnsi="Figtree" w:cs="Arial"/>
                <w:noProof/>
                <w:lang w:eastAsia="en-AU"/>
              </w:rPr>
              <mc:AlternateContent>
                <mc:Choice Requires="wps">
                  <w:drawing>
                    <wp:anchor distT="0" distB="0" distL="114300" distR="114300" simplePos="0" relativeHeight="251662336" behindDoc="0" locked="0" layoutInCell="1" allowOverlap="1" wp14:anchorId="23AFA189" wp14:editId="23D4CFED">
                      <wp:simplePos x="0" y="0"/>
                      <wp:positionH relativeFrom="column">
                        <wp:posOffset>6410325</wp:posOffset>
                      </wp:positionH>
                      <wp:positionV relativeFrom="paragraph">
                        <wp:posOffset>125095</wp:posOffset>
                      </wp:positionV>
                      <wp:extent cx="3429000" cy="21907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429000"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AE80" id="Rectangle 297" o:spid="_x0000_s1026" style="position:absolute;margin-left:504.75pt;margin-top:9.85pt;width:270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" fillcolor="window" strokecolor="windowText" strokeweight="1pt"/>
                  </w:pict>
                </mc:Fallback>
              </mc:AlternateContent>
            </w:r>
            <w:r w:rsidRPr="005D2F6E">
              <w:rPr>
                <w:rFonts w:ascii="Figtree" w:eastAsia="Calibri" w:hAnsi="Figtree" w:cs="Arial"/>
                <w:noProof/>
                <w:lang w:eastAsia="en-AU"/>
              </w:rPr>
              <mc:AlternateContent>
                <mc:Choice Requires="wps">
                  <w:drawing>
                    <wp:anchor distT="0" distB="0" distL="114300" distR="114300" simplePos="0" relativeHeight="251661312" behindDoc="0" locked="0" layoutInCell="1" allowOverlap="1" wp14:anchorId="363971B1" wp14:editId="54CB6ECA">
                      <wp:simplePos x="0" y="0"/>
                      <wp:positionH relativeFrom="column">
                        <wp:posOffset>2028825</wp:posOffset>
                      </wp:positionH>
                      <wp:positionV relativeFrom="paragraph">
                        <wp:posOffset>125095</wp:posOffset>
                      </wp:positionV>
                      <wp:extent cx="2790825" cy="219075"/>
                      <wp:effectExtent l="0" t="0" r="28575" b="28575"/>
                      <wp:wrapNone/>
                      <wp:docPr id="298" name="Rectangle 298"/>
                      <wp:cNvGraphicFramePr/>
                      <a:graphic xmlns:a="http://schemas.openxmlformats.org/drawingml/2006/main">
                        <a:graphicData uri="http://schemas.microsoft.com/office/word/2010/wordprocessingShape">
                          <wps:wsp>
                            <wps:cNvSpPr/>
                            <wps:spPr>
                              <a:xfrm>
                                <a:off x="0" y="0"/>
                                <a:ext cx="2790825"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7AE5" id="Rectangle 298" o:spid="_x0000_s1026" style="position:absolute;margin-left:159.75pt;margin-top:9.85pt;width:219.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" fillcolor="window" strokecolor="windowText" strokeweight="1pt"/>
                  </w:pict>
                </mc:Fallback>
              </mc:AlternateContent>
            </w:r>
          </w:p>
          <w:p w14:paraId="6DCD014F" w14:textId="060424A0" w:rsidR="00B2067B" w:rsidRPr="005D2F6E" w:rsidRDefault="00B2067B" w:rsidP="00B2067B">
            <w:pPr>
              <w:spacing w:before="0" w:after="0"/>
              <w:ind w:left="0"/>
              <w:rPr>
                <w:rFonts w:ascii="Figtree" w:eastAsia="Calibri" w:hAnsi="Figtree" w:cs="Arial"/>
                <w:sz w:val="8"/>
              </w:rPr>
            </w:pPr>
            <w:r w:rsidRPr="005D2F6E">
              <w:rPr>
                <w:rFonts w:ascii="Figtree" w:eastAsia="Calibri" w:hAnsi="Figtree" w:cs="Arial"/>
              </w:rPr>
              <w:t>Governing Council Chairperson:</w:t>
            </w:r>
            <w:r w:rsidR="005D2F6E">
              <w:rPr>
                <w:rFonts w:ascii="Figtree" w:eastAsia="Calibri" w:hAnsi="Figtree" w:cs="Arial"/>
              </w:rPr>
              <w:tab/>
            </w:r>
            <w:r w:rsidR="005D2F6E">
              <w:rPr>
                <w:rFonts w:ascii="Figtree" w:eastAsia="Calibri" w:hAnsi="Figtree" w:cs="Arial"/>
              </w:rPr>
              <w:tab/>
            </w:r>
            <w:r w:rsidRPr="005D2F6E">
              <w:rPr>
                <w:rFonts w:ascii="Figtree" w:eastAsia="Calibri" w:hAnsi="Figtree" w:cs="Arial"/>
              </w:rPr>
              <w:t xml:space="preserve">                                                                           TAFE College:</w:t>
            </w:r>
          </w:p>
          <w:p w14:paraId="6CB81F38" w14:textId="77777777" w:rsidR="00B2067B" w:rsidRPr="005D2F6E" w:rsidRDefault="00B2067B" w:rsidP="00B2067B">
            <w:pPr>
              <w:spacing w:before="0" w:after="0"/>
              <w:ind w:left="0"/>
              <w:rPr>
                <w:rFonts w:ascii="Figtree" w:eastAsia="Calibri" w:hAnsi="Figtree" w:cs="Arial"/>
                <w:sz w:val="2"/>
              </w:rPr>
            </w:pPr>
          </w:p>
          <w:p w14:paraId="6E929A5B" w14:textId="77777777" w:rsidR="00B2067B" w:rsidRPr="005D2F6E" w:rsidRDefault="00B2067B" w:rsidP="00B2067B">
            <w:pPr>
              <w:spacing w:before="0" w:after="0"/>
              <w:ind w:left="0"/>
              <w:rPr>
                <w:rFonts w:ascii="Figtree" w:eastAsia="Calibri" w:hAnsi="Figtree" w:cs="Arial"/>
                <w:sz w:val="2"/>
              </w:rPr>
            </w:pPr>
          </w:p>
          <w:p w14:paraId="09388E5F" w14:textId="77777777" w:rsidR="00B2067B" w:rsidRPr="005D2F6E" w:rsidRDefault="00B2067B" w:rsidP="00B2067B">
            <w:pPr>
              <w:spacing w:before="0" w:after="0"/>
              <w:ind w:left="0"/>
              <w:rPr>
                <w:rFonts w:ascii="Figtree" w:eastAsia="Calibri" w:hAnsi="Figtree" w:cs="Arial"/>
                <w:sz w:val="12"/>
              </w:rPr>
            </w:pPr>
            <w:r w:rsidRPr="005D2F6E">
              <w:rPr>
                <w:rFonts w:ascii="Figtree" w:eastAsia="Calibri" w:hAnsi="Figtree" w:cs="Arial"/>
                <w:noProof/>
                <w:lang w:eastAsia="en-AU"/>
              </w:rPr>
              <mc:AlternateContent>
                <mc:Choice Requires="wps">
                  <w:drawing>
                    <wp:anchor distT="0" distB="0" distL="114300" distR="114300" simplePos="0" relativeHeight="251663360" behindDoc="0" locked="0" layoutInCell="1" allowOverlap="1" wp14:anchorId="1B660CE8" wp14:editId="3509EBBC">
                      <wp:simplePos x="0" y="0"/>
                      <wp:positionH relativeFrom="column">
                        <wp:posOffset>2028825</wp:posOffset>
                      </wp:positionH>
                      <wp:positionV relativeFrom="paragraph">
                        <wp:posOffset>25400</wp:posOffset>
                      </wp:positionV>
                      <wp:extent cx="2790825" cy="2190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790825" cy="2190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D9F81" id="Rectangle 299" o:spid="_x0000_s1026" style="position:absolute;margin-left:159.75pt;margin-top:2pt;width:219.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" fillcolor="window" strokecolor="windowText" strokeweight="1pt"/>
                  </w:pict>
                </mc:Fallback>
              </mc:AlternateContent>
            </w:r>
          </w:p>
          <w:p w14:paraId="59BA88FC" w14:textId="77777777" w:rsidR="00B2067B" w:rsidRPr="005D2F6E" w:rsidRDefault="00B2067B" w:rsidP="00B2067B">
            <w:pPr>
              <w:spacing w:before="0" w:after="0"/>
              <w:ind w:left="0"/>
              <w:rPr>
                <w:rFonts w:ascii="Figtree" w:eastAsia="Calibri" w:hAnsi="Figtree" w:cs="Arial"/>
              </w:rPr>
            </w:pPr>
            <w:r w:rsidRPr="005D2F6E">
              <w:rPr>
                <w:rFonts w:ascii="Figtree" w:eastAsia="Calibri" w:hAnsi="Figtree" w:cs="Arial"/>
              </w:rPr>
              <w:t xml:space="preserve">                        Contact number:</w:t>
            </w:r>
            <w:r w:rsidRPr="005D2F6E">
              <w:rPr>
                <w:rFonts w:ascii="Figtree" w:eastAsia="Calibri" w:hAnsi="Figtree" w:cs="Arial"/>
                <w:noProof/>
                <w:lang w:eastAsia="en-AU"/>
              </w:rPr>
              <w:t xml:space="preserve"> </w:t>
            </w:r>
          </w:p>
          <w:p w14:paraId="64260768" w14:textId="77777777" w:rsidR="00B2067B" w:rsidRPr="005D2F6E" w:rsidRDefault="00B2067B" w:rsidP="00B2067B">
            <w:pPr>
              <w:spacing w:before="0" w:after="0"/>
              <w:ind w:left="0"/>
              <w:rPr>
                <w:rFonts w:ascii="Figtree" w:eastAsia="Calibri" w:hAnsi="Figtree" w:cs="Arial"/>
              </w:rPr>
            </w:pPr>
          </w:p>
        </w:tc>
      </w:tr>
      <w:tr w:rsidR="00B2067B" w:rsidRPr="005D2F6E" w14:paraId="038F02D4" w14:textId="77777777" w:rsidTr="00B2067B">
        <w:tc>
          <w:tcPr>
            <w:tcW w:w="2943" w:type="dxa"/>
            <w:shd w:val="clear" w:color="auto" w:fill="365F91"/>
          </w:tcPr>
          <w:p w14:paraId="1EF309A8" w14:textId="0F43683D"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Recommended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6CC6240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860407D"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F96B447"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0E1B34F7" w14:textId="77777777" w:rsidTr="00304A75">
        <w:tc>
          <w:tcPr>
            <w:tcW w:w="2943" w:type="dxa"/>
          </w:tcPr>
          <w:p w14:paraId="206C3C62" w14:textId="77777777" w:rsidR="00B2067B" w:rsidRPr="005D2F6E" w:rsidRDefault="00B2067B" w:rsidP="00B2067B">
            <w:pPr>
              <w:spacing w:before="0" w:after="0"/>
              <w:ind w:left="0"/>
              <w:rPr>
                <w:rFonts w:ascii="Figtree" w:eastAsia="Calibri" w:hAnsi="Figtree" w:cs="Arial"/>
                <w:sz w:val="20"/>
              </w:rPr>
            </w:pPr>
          </w:p>
          <w:p w14:paraId="73554C5F" w14:textId="77777777" w:rsidR="00B2067B" w:rsidRPr="005D2F6E" w:rsidRDefault="00B2067B" w:rsidP="00B2067B">
            <w:pPr>
              <w:spacing w:before="0" w:after="0"/>
              <w:ind w:left="0"/>
              <w:rPr>
                <w:rFonts w:ascii="Figtree" w:eastAsia="Calibri" w:hAnsi="Figtree" w:cs="Arial"/>
                <w:sz w:val="20"/>
              </w:rPr>
            </w:pPr>
          </w:p>
          <w:p w14:paraId="2A5FD15F" w14:textId="77777777" w:rsidR="00B2067B" w:rsidRPr="005D2F6E" w:rsidRDefault="00B2067B" w:rsidP="00B2067B">
            <w:pPr>
              <w:spacing w:before="0" w:after="0"/>
              <w:ind w:left="0"/>
              <w:rPr>
                <w:rFonts w:ascii="Figtree" w:eastAsia="Calibri" w:hAnsi="Figtree" w:cs="Arial"/>
                <w:sz w:val="20"/>
              </w:rPr>
            </w:pPr>
          </w:p>
          <w:p w14:paraId="38F002E7" w14:textId="77777777" w:rsidR="00B2067B" w:rsidRPr="005D2F6E" w:rsidRDefault="00B2067B" w:rsidP="00B2067B">
            <w:pPr>
              <w:spacing w:before="0" w:after="0"/>
              <w:ind w:left="0"/>
              <w:rPr>
                <w:rFonts w:ascii="Figtree" w:eastAsia="Calibri" w:hAnsi="Figtree" w:cs="Arial"/>
                <w:sz w:val="20"/>
              </w:rPr>
            </w:pPr>
          </w:p>
        </w:tc>
        <w:tc>
          <w:tcPr>
            <w:tcW w:w="3261" w:type="dxa"/>
          </w:tcPr>
          <w:p w14:paraId="6AAC2624" w14:textId="77777777" w:rsidR="00B2067B" w:rsidRPr="005D2F6E" w:rsidRDefault="00B2067B" w:rsidP="00B2067B">
            <w:pPr>
              <w:spacing w:before="0" w:after="0"/>
              <w:ind w:left="0"/>
              <w:rPr>
                <w:rFonts w:ascii="Figtree" w:eastAsia="Calibri" w:hAnsi="Figtree" w:cs="Arial"/>
                <w:sz w:val="20"/>
              </w:rPr>
            </w:pPr>
          </w:p>
        </w:tc>
        <w:tc>
          <w:tcPr>
            <w:tcW w:w="1559" w:type="dxa"/>
          </w:tcPr>
          <w:p w14:paraId="69402531" w14:textId="77777777" w:rsidR="00B2067B" w:rsidRPr="005D2F6E" w:rsidRDefault="00B2067B" w:rsidP="00B2067B">
            <w:pPr>
              <w:spacing w:before="0" w:after="0"/>
              <w:ind w:left="0"/>
              <w:rPr>
                <w:rFonts w:ascii="Figtree" w:eastAsia="Calibri" w:hAnsi="Figtree" w:cs="Arial"/>
                <w:sz w:val="20"/>
              </w:rPr>
            </w:pPr>
          </w:p>
        </w:tc>
        <w:tc>
          <w:tcPr>
            <w:tcW w:w="7938" w:type="dxa"/>
          </w:tcPr>
          <w:p w14:paraId="5CDFBB24" w14:textId="77777777" w:rsidR="00B2067B" w:rsidRPr="005D2F6E" w:rsidRDefault="00B2067B" w:rsidP="00B2067B">
            <w:pPr>
              <w:spacing w:before="0" w:after="0"/>
              <w:ind w:left="0"/>
              <w:rPr>
                <w:rFonts w:ascii="Figtree" w:eastAsia="Calibri" w:hAnsi="Figtree" w:cs="Arial"/>
                <w:sz w:val="20"/>
              </w:rPr>
            </w:pPr>
          </w:p>
        </w:tc>
      </w:tr>
      <w:tr w:rsidR="00B2067B" w:rsidRPr="005D2F6E" w14:paraId="1CFC9E7E" w14:textId="77777777" w:rsidTr="00304A75">
        <w:tc>
          <w:tcPr>
            <w:tcW w:w="2943" w:type="dxa"/>
          </w:tcPr>
          <w:p w14:paraId="44CB95E3" w14:textId="77777777" w:rsidR="00B2067B" w:rsidRPr="005D2F6E" w:rsidRDefault="00B2067B" w:rsidP="00B2067B">
            <w:pPr>
              <w:spacing w:before="0" w:after="0"/>
              <w:ind w:left="0"/>
              <w:rPr>
                <w:rFonts w:ascii="Figtree" w:eastAsia="Calibri" w:hAnsi="Figtree" w:cs="Arial"/>
                <w:sz w:val="20"/>
              </w:rPr>
            </w:pPr>
          </w:p>
          <w:p w14:paraId="5141FB1B" w14:textId="77777777" w:rsidR="00B2067B" w:rsidRPr="005D2F6E" w:rsidRDefault="00B2067B" w:rsidP="00B2067B">
            <w:pPr>
              <w:spacing w:before="0" w:after="0"/>
              <w:ind w:left="0"/>
              <w:rPr>
                <w:rFonts w:ascii="Figtree" w:eastAsia="Calibri" w:hAnsi="Figtree" w:cs="Arial"/>
                <w:sz w:val="20"/>
              </w:rPr>
            </w:pPr>
          </w:p>
          <w:p w14:paraId="6B4B2C3F" w14:textId="77777777" w:rsidR="00B2067B" w:rsidRPr="005D2F6E" w:rsidRDefault="00B2067B" w:rsidP="00B2067B">
            <w:pPr>
              <w:spacing w:before="0" w:after="0"/>
              <w:ind w:left="0"/>
              <w:rPr>
                <w:rFonts w:ascii="Figtree" w:eastAsia="Calibri" w:hAnsi="Figtree" w:cs="Arial"/>
                <w:sz w:val="20"/>
              </w:rPr>
            </w:pPr>
          </w:p>
          <w:p w14:paraId="3DED6D3D" w14:textId="77777777" w:rsidR="00B2067B" w:rsidRPr="005D2F6E" w:rsidRDefault="00B2067B" w:rsidP="00B2067B">
            <w:pPr>
              <w:spacing w:before="0" w:after="0"/>
              <w:ind w:left="0"/>
              <w:rPr>
                <w:rFonts w:ascii="Figtree" w:eastAsia="Calibri" w:hAnsi="Figtree" w:cs="Arial"/>
                <w:sz w:val="20"/>
              </w:rPr>
            </w:pPr>
          </w:p>
        </w:tc>
        <w:tc>
          <w:tcPr>
            <w:tcW w:w="3261" w:type="dxa"/>
          </w:tcPr>
          <w:p w14:paraId="58849CD8" w14:textId="77777777" w:rsidR="00B2067B" w:rsidRPr="005D2F6E" w:rsidRDefault="00B2067B" w:rsidP="00B2067B">
            <w:pPr>
              <w:spacing w:before="0" w:after="0"/>
              <w:ind w:left="0"/>
              <w:rPr>
                <w:rFonts w:ascii="Figtree" w:eastAsia="Calibri" w:hAnsi="Figtree" w:cs="Arial"/>
                <w:sz w:val="20"/>
              </w:rPr>
            </w:pPr>
          </w:p>
        </w:tc>
        <w:tc>
          <w:tcPr>
            <w:tcW w:w="1559" w:type="dxa"/>
          </w:tcPr>
          <w:p w14:paraId="7281E295" w14:textId="77777777" w:rsidR="00B2067B" w:rsidRPr="005D2F6E" w:rsidRDefault="00B2067B" w:rsidP="00B2067B">
            <w:pPr>
              <w:spacing w:before="0" w:after="0"/>
              <w:ind w:left="0"/>
              <w:rPr>
                <w:rFonts w:ascii="Figtree" w:eastAsia="Calibri" w:hAnsi="Figtree" w:cs="Arial"/>
                <w:sz w:val="20"/>
              </w:rPr>
            </w:pPr>
          </w:p>
        </w:tc>
        <w:tc>
          <w:tcPr>
            <w:tcW w:w="7938" w:type="dxa"/>
          </w:tcPr>
          <w:p w14:paraId="7BDE5F58" w14:textId="77777777" w:rsidR="00B2067B" w:rsidRPr="005D2F6E" w:rsidRDefault="00B2067B" w:rsidP="00B2067B">
            <w:pPr>
              <w:spacing w:before="0" w:after="0"/>
              <w:ind w:left="0"/>
              <w:rPr>
                <w:rFonts w:ascii="Figtree" w:eastAsia="Calibri" w:hAnsi="Figtree" w:cs="Arial"/>
                <w:sz w:val="20"/>
              </w:rPr>
            </w:pPr>
          </w:p>
        </w:tc>
      </w:tr>
      <w:tr w:rsidR="00B2067B" w:rsidRPr="005D2F6E" w14:paraId="739EE9B5" w14:textId="77777777" w:rsidTr="00304A75">
        <w:tc>
          <w:tcPr>
            <w:tcW w:w="2943" w:type="dxa"/>
          </w:tcPr>
          <w:p w14:paraId="2259146D" w14:textId="77777777" w:rsidR="00B2067B" w:rsidRPr="005D2F6E" w:rsidRDefault="00B2067B" w:rsidP="00B2067B">
            <w:pPr>
              <w:spacing w:before="0" w:after="0"/>
              <w:ind w:left="0"/>
              <w:rPr>
                <w:rFonts w:ascii="Figtree" w:eastAsia="Calibri" w:hAnsi="Figtree" w:cs="Arial"/>
                <w:sz w:val="20"/>
              </w:rPr>
            </w:pPr>
          </w:p>
          <w:p w14:paraId="4E716C78" w14:textId="77777777" w:rsidR="00B2067B" w:rsidRPr="005D2F6E" w:rsidRDefault="00B2067B" w:rsidP="00B2067B">
            <w:pPr>
              <w:spacing w:before="0" w:after="0"/>
              <w:ind w:left="0"/>
              <w:rPr>
                <w:rFonts w:ascii="Figtree" w:eastAsia="Calibri" w:hAnsi="Figtree" w:cs="Arial"/>
                <w:sz w:val="20"/>
              </w:rPr>
            </w:pPr>
          </w:p>
          <w:p w14:paraId="705B0D62" w14:textId="77777777" w:rsidR="00B2067B" w:rsidRPr="005D2F6E" w:rsidRDefault="00B2067B" w:rsidP="00B2067B">
            <w:pPr>
              <w:spacing w:before="0" w:after="0"/>
              <w:ind w:left="0"/>
              <w:rPr>
                <w:rFonts w:ascii="Figtree" w:eastAsia="Calibri" w:hAnsi="Figtree" w:cs="Arial"/>
                <w:sz w:val="20"/>
              </w:rPr>
            </w:pPr>
          </w:p>
          <w:p w14:paraId="701D67FA" w14:textId="77777777" w:rsidR="00B2067B" w:rsidRPr="005D2F6E" w:rsidRDefault="00B2067B" w:rsidP="00B2067B">
            <w:pPr>
              <w:spacing w:before="0" w:after="0"/>
              <w:ind w:left="0"/>
              <w:rPr>
                <w:rFonts w:ascii="Figtree" w:eastAsia="Calibri" w:hAnsi="Figtree" w:cs="Arial"/>
                <w:sz w:val="20"/>
              </w:rPr>
            </w:pPr>
          </w:p>
        </w:tc>
        <w:tc>
          <w:tcPr>
            <w:tcW w:w="3261" w:type="dxa"/>
          </w:tcPr>
          <w:p w14:paraId="332AD9EE" w14:textId="77777777" w:rsidR="00B2067B" w:rsidRPr="005D2F6E" w:rsidRDefault="00B2067B" w:rsidP="00B2067B">
            <w:pPr>
              <w:spacing w:before="0" w:after="0"/>
              <w:ind w:left="0"/>
              <w:rPr>
                <w:rFonts w:ascii="Figtree" w:eastAsia="Calibri" w:hAnsi="Figtree" w:cs="Arial"/>
                <w:sz w:val="20"/>
              </w:rPr>
            </w:pPr>
          </w:p>
        </w:tc>
        <w:tc>
          <w:tcPr>
            <w:tcW w:w="1559" w:type="dxa"/>
          </w:tcPr>
          <w:p w14:paraId="0DF75FE6" w14:textId="77777777" w:rsidR="00B2067B" w:rsidRPr="005D2F6E" w:rsidRDefault="00B2067B" w:rsidP="00B2067B">
            <w:pPr>
              <w:spacing w:before="0" w:after="0"/>
              <w:ind w:left="0"/>
              <w:rPr>
                <w:rFonts w:ascii="Figtree" w:eastAsia="Calibri" w:hAnsi="Figtree" w:cs="Arial"/>
                <w:sz w:val="20"/>
              </w:rPr>
            </w:pPr>
          </w:p>
        </w:tc>
        <w:tc>
          <w:tcPr>
            <w:tcW w:w="7938" w:type="dxa"/>
          </w:tcPr>
          <w:p w14:paraId="6626A543" w14:textId="77777777" w:rsidR="00B2067B" w:rsidRPr="005D2F6E" w:rsidRDefault="00B2067B" w:rsidP="00B2067B">
            <w:pPr>
              <w:spacing w:before="0" w:after="0"/>
              <w:ind w:left="0"/>
              <w:rPr>
                <w:rFonts w:ascii="Figtree" w:eastAsia="Calibri" w:hAnsi="Figtree" w:cs="Arial"/>
                <w:sz w:val="20"/>
              </w:rPr>
            </w:pPr>
          </w:p>
        </w:tc>
      </w:tr>
      <w:tr w:rsidR="00B2067B" w:rsidRPr="005D2F6E" w14:paraId="6B399AF5" w14:textId="77777777" w:rsidTr="00304A75">
        <w:tc>
          <w:tcPr>
            <w:tcW w:w="2943" w:type="dxa"/>
          </w:tcPr>
          <w:p w14:paraId="3278B3F3" w14:textId="77777777" w:rsidR="00B2067B" w:rsidRPr="005D2F6E" w:rsidRDefault="00B2067B" w:rsidP="00B2067B">
            <w:pPr>
              <w:spacing w:before="0" w:after="0"/>
              <w:ind w:left="0"/>
              <w:rPr>
                <w:rFonts w:ascii="Figtree" w:eastAsia="Calibri" w:hAnsi="Figtree" w:cs="Arial"/>
                <w:sz w:val="20"/>
              </w:rPr>
            </w:pPr>
          </w:p>
          <w:p w14:paraId="5B9C3A08" w14:textId="77777777" w:rsidR="00B2067B" w:rsidRPr="005D2F6E" w:rsidRDefault="00B2067B" w:rsidP="00B2067B">
            <w:pPr>
              <w:spacing w:before="0" w:after="0"/>
              <w:ind w:left="0"/>
              <w:rPr>
                <w:rFonts w:ascii="Figtree" w:eastAsia="Calibri" w:hAnsi="Figtree" w:cs="Arial"/>
                <w:sz w:val="20"/>
              </w:rPr>
            </w:pPr>
          </w:p>
          <w:p w14:paraId="136B2D0F" w14:textId="77777777" w:rsidR="00B2067B" w:rsidRPr="005D2F6E" w:rsidRDefault="00B2067B" w:rsidP="00B2067B">
            <w:pPr>
              <w:spacing w:before="0" w:after="0"/>
              <w:ind w:left="0"/>
              <w:rPr>
                <w:rFonts w:ascii="Figtree" w:eastAsia="Calibri" w:hAnsi="Figtree" w:cs="Arial"/>
                <w:sz w:val="20"/>
              </w:rPr>
            </w:pPr>
          </w:p>
          <w:p w14:paraId="11AC5E5C" w14:textId="77777777" w:rsidR="00B2067B" w:rsidRPr="005D2F6E" w:rsidRDefault="00B2067B" w:rsidP="00B2067B">
            <w:pPr>
              <w:spacing w:before="0" w:after="0"/>
              <w:ind w:left="0"/>
              <w:rPr>
                <w:rFonts w:ascii="Figtree" w:eastAsia="Calibri" w:hAnsi="Figtree" w:cs="Arial"/>
                <w:sz w:val="20"/>
              </w:rPr>
            </w:pPr>
          </w:p>
        </w:tc>
        <w:tc>
          <w:tcPr>
            <w:tcW w:w="3261" w:type="dxa"/>
          </w:tcPr>
          <w:p w14:paraId="1CACB4F5" w14:textId="77777777" w:rsidR="00B2067B" w:rsidRPr="005D2F6E" w:rsidRDefault="00B2067B" w:rsidP="00B2067B">
            <w:pPr>
              <w:spacing w:before="0" w:after="0"/>
              <w:ind w:left="0"/>
              <w:rPr>
                <w:rFonts w:ascii="Figtree" w:eastAsia="Calibri" w:hAnsi="Figtree" w:cs="Arial"/>
                <w:sz w:val="20"/>
              </w:rPr>
            </w:pPr>
          </w:p>
        </w:tc>
        <w:tc>
          <w:tcPr>
            <w:tcW w:w="1559" w:type="dxa"/>
          </w:tcPr>
          <w:p w14:paraId="28A6E410" w14:textId="77777777" w:rsidR="00B2067B" w:rsidRPr="005D2F6E" w:rsidRDefault="00B2067B" w:rsidP="00B2067B">
            <w:pPr>
              <w:spacing w:before="0" w:after="0"/>
              <w:ind w:left="0"/>
              <w:rPr>
                <w:rFonts w:ascii="Figtree" w:eastAsia="Calibri" w:hAnsi="Figtree" w:cs="Arial"/>
                <w:sz w:val="20"/>
              </w:rPr>
            </w:pPr>
          </w:p>
        </w:tc>
        <w:tc>
          <w:tcPr>
            <w:tcW w:w="7938" w:type="dxa"/>
          </w:tcPr>
          <w:p w14:paraId="2587F11D" w14:textId="77777777" w:rsidR="00B2067B" w:rsidRPr="005D2F6E" w:rsidRDefault="00B2067B" w:rsidP="00B2067B">
            <w:pPr>
              <w:spacing w:before="0" w:after="0"/>
              <w:ind w:left="0"/>
              <w:rPr>
                <w:rFonts w:ascii="Figtree" w:eastAsia="Calibri" w:hAnsi="Figtree" w:cs="Arial"/>
                <w:sz w:val="20"/>
              </w:rPr>
            </w:pPr>
          </w:p>
        </w:tc>
      </w:tr>
      <w:tr w:rsidR="00B2067B" w:rsidRPr="005D2F6E" w14:paraId="0B7F5C18" w14:textId="77777777" w:rsidTr="00B2067B">
        <w:tc>
          <w:tcPr>
            <w:tcW w:w="2943" w:type="dxa"/>
            <w:shd w:val="clear" w:color="auto" w:fill="365F91"/>
          </w:tcPr>
          <w:p w14:paraId="1BFA9667" w14:textId="08203CFA"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7768A86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510B5EF"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D204EE3"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2B60EF54" w14:textId="77777777" w:rsidTr="00304A75">
        <w:tc>
          <w:tcPr>
            <w:tcW w:w="2943" w:type="dxa"/>
            <w:shd w:val="clear" w:color="auto" w:fill="auto"/>
          </w:tcPr>
          <w:p w14:paraId="2FFCC17D" w14:textId="77777777" w:rsidR="00B2067B" w:rsidRPr="005D2F6E" w:rsidRDefault="00B2067B" w:rsidP="00B2067B">
            <w:pPr>
              <w:spacing w:before="0" w:after="0"/>
              <w:ind w:left="0"/>
              <w:rPr>
                <w:rFonts w:ascii="Figtree" w:eastAsia="Calibri" w:hAnsi="Figtree" w:cs="Arial"/>
                <w:color w:val="FFFFFF"/>
                <w:sz w:val="20"/>
              </w:rPr>
            </w:pPr>
          </w:p>
          <w:p w14:paraId="0E9797CE" w14:textId="77777777" w:rsidR="00B2067B" w:rsidRPr="005D2F6E" w:rsidRDefault="00B2067B" w:rsidP="00B2067B">
            <w:pPr>
              <w:spacing w:before="0" w:after="0"/>
              <w:ind w:left="0"/>
              <w:rPr>
                <w:rFonts w:ascii="Figtree" w:eastAsia="Calibri" w:hAnsi="Figtree" w:cs="Arial"/>
                <w:color w:val="FFFFFF"/>
                <w:sz w:val="20"/>
              </w:rPr>
            </w:pPr>
          </w:p>
          <w:p w14:paraId="68A76092" w14:textId="77777777" w:rsidR="00B2067B" w:rsidRPr="005D2F6E" w:rsidRDefault="00B2067B" w:rsidP="00B2067B">
            <w:pPr>
              <w:spacing w:before="0" w:after="0"/>
              <w:ind w:left="0"/>
              <w:rPr>
                <w:rFonts w:ascii="Figtree" w:eastAsia="Calibri" w:hAnsi="Figtree" w:cs="Arial"/>
                <w:color w:val="FFFFFF"/>
                <w:sz w:val="20"/>
              </w:rPr>
            </w:pPr>
          </w:p>
          <w:p w14:paraId="7830BDB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00EB1F47"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71B9BC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59339827"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55E55B67" w14:textId="77777777" w:rsidTr="00304A75">
        <w:tc>
          <w:tcPr>
            <w:tcW w:w="2943" w:type="dxa"/>
            <w:shd w:val="clear" w:color="auto" w:fill="auto"/>
          </w:tcPr>
          <w:p w14:paraId="40CA3737" w14:textId="77777777" w:rsidR="00B2067B" w:rsidRPr="005D2F6E" w:rsidRDefault="00B2067B" w:rsidP="00B2067B">
            <w:pPr>
              <w:spacing w:before="0" w:after="0"/>
              <w:ind w:left="0"/>
              <w:rPr>
                <w:rFonts w:ascii="Figtree" w:eastAsia="Calibri" w:hAnsi="Figtree" w:cs="Arial"/>
                <w:color w:val="FFFFFF"/>
                <w:sz w:val="20"/>
              </w:rPr>
            </w:pPr>
          </w:p>
          <w:p w14:paraId="28B520AF" w14:textId="77777777" w:rsidR="00B2067B" w:rsidRPr="005D2F6E" w:rsidRDefault="00B2067B" w:rsidP="00B2067B">
            <w:pPr>
              <w:spacing w:before="0" w:after="0"/>
              <w:ind w:left="0"/>
              <w:rPr>
                <w:rFonts w:ascii="Figtree" w:eastAsia="Calibri" w:hAnsi="Figtree" w:cs="Arial"/>
                <w:color w:val="FFFFFF"/>
                <w:sz w:val="20"/>
              </w:rPr>
            </w:pPr>
          </w:p>
          <w:p w14:paraId="47B39C09" w14:textId="77777777" w:rsidR="00B2067B" w:rsidRPr="005D2F6E" w:rsidRDefault="00B2067B" w:rsidP="00B2067B">
            <w:pPr>
              <w:spacing w:before="0" w:after="0"/>
              <w:ind w:left="0"/>
              <w:rPr>
                <w:rFonts w:ascii="Figtree" w:eastAsia="Calibri" w:hAnsi="Figtree" w:cs="Arial"/>
                <w:color w:val="FFFFFF"/>
                <w:sz w:val="20"/>
              </w:rPr>
            </w:pPr>
          </w:p>
          <w:p w14:paraId="5075E38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5A69F3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7436CD68"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7572F31B"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CF1AB9D" w14:textId="77777777" w:rsidTr="00304A75">
        <w:tc>
          <w:tcPr>
            <w:tcW w:w="2943" w:type="dxa"/>
            <w:shd w:val="clear" w:color="auto" w:fill="auto"/>
          </w:tcPr>
          <w:p w14:paraId="0F490030" w14:textId="77777777" w:rsidR="00B2067B" w:rsidRPr="005D2F6E" w:rsidRDefault="00B2067B" w:rsidP="00B2067B">
            <w:pPr>
              <w:spacing w:before="0" w:after="0"/>
              <w:ind w:left="0"/>
              <w:rPr>
                <w:rFonts w:ascii="Figtree" w:eastAsia="Calibri" w:hAnsi="Figtree" w:cs="Arial"/>
                <w:color w:val="FFFFFF"/>
                <w:sz w:val="20"/>
              </w:rPr>
            </w:pPr>
          </w:p>
          <w:p w14:paraId="7E98ED3A" w14:textId="77777777" w:rsidR="00B2067B" w:rsidRPr="005D2F6E" w:rsidRDefault="00B2067B" w:rsidP="00B2067B">
            <w:pPr>
              <w:spacing w:before="0" w:after="0"/>
              <w:ind w:left="0"/>
              <w:rPr>
                <w:rFonts w:ascii="Figtree" w:eastAsia="Calibri" w:hAnsi="Figtree" w:cs="Arial"/>
                <w:color w:val="FFFFFF"/>
                <w:sz w:val="20"/>
              </w:rPr>
            </w:pPr>
          </w:p>
          <w:p w14:paraId="4BD1C853" w14:textId="77777777" w:rsidR="00B2067B" w:rsidRPr="005D2F6E" w:rsidRDefault="00B2067B" w:rsidP="00B2067B">
            <w:pPr>
              <w:spacing w:before="0" w:after="0"/>
              <w:ind w:left="0"/>
              <w:rPr>
                <w:rFonts w:ascii="Figtree" w:eastAsia="Calibri" w:hAnsi="Figtree" w:cs="Arial"/>
                <w:color w:val="FFFFFF"/>
                <w:sz w:val="20"/>
              </w:rPr>
            </w:pPr>
          </w:p>
          <w:p w14:paraId="49FEF48A"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4F82A8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F852396"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1B30C75" w14:textId="77777777" w:rsidR="00B2067B" w:rsidRPr="005D2F6E" w:rsidRDefault="00B2067B" w:rsidP="00B2067B">
            <w:pPr>
              <w:spacing w:before="0" w:after="0"/>
              <w:ind w:left="0"/>
              <w:rPr>
                <w:rFonts w:ascii="Figtree" w:eastAsia="Calibri" w:hAnsi="Figtree" w:cs="Arial"/>
                <w:color w:val="FFFFFF"/>
                <w:sz w:val="20"/>
              </w:rPr>
            </w:pPr>
          </w:p>
        </w:tc>
      </w:tr>
    </w:tbl>
    <w:p w14:paraId="5F9E997D" w14:textId="77777777" w:rsidR="005D2F6E" w:rsidRDefault="005D2F6E">
      <w:r>
        <w:br w:type="page"/>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64E475DC" w14:textId="77777777" w:rsidTr="00B2067B">
        <w:tc>
          <w:tcPr>
            <w:tcW w:w="2943" w:type="dxa"/>
            <w:shd w:val="clear" w:color="auto" w:fill="365F91"/>
          </w:tcPr>
          <w:p w14:paraId="2E5167F9" w14:textId="77FD6159"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lastRenderedPageBreak/>
              <w:t xml:space="preserve">Unsuitable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040E8F4E"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3D9C60A1"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3333CA4B"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5991B952" w14:textId="77777777" w:rsidTr="00304A75">
        <w:tc>
          <w:tcPr>
            <w:tcW w:w="2943" w:type="dxa"/>
            <w:shd w:val="clear" w:color="auto" w:fill="auto"/>
          </w:tcPr>
          <w:p w14:paraId="2B8A783A" w14:textId="77777777" w:rsidR="00B2067B" w:rsidRPr="005D2F6E" w:rsidRDefault="00B2067B" w:rsidP="00B2067B">
            <w:pPr>
              <w:spacing w:before="0" w:after="0"/>
              <w:ind w:left="0"/>
              <w:rPr>
                <w:rFonts w:ascii="Figtree" w:eastAsia="Calibri" w:hAnsi="Figtree" w:cs="Arial"/>
                <w:color w:val="FFFFFF"/>
                <w:sz w:val="20"/>
              </w:rPr>
            </w:pPr>
          </w:p>
          <w:p w14:paraId="7A3313D8" w14:textId="77777777" w:rsidR="00B2067B" w:rsidRPr="005D2F6E" w:rsidRDefault="00B2067B" w:rsidP="00B2067B">
            <w:pPr>
              <w:spacing w:before="0" w:after="0"/>
              <w:ind w:left="0"/>
              <w:rPr>
                <w:rFonts w:ascii="Figtree" w:eastAsia="Calibri" w:hAnsi="Figtree" w:cs="Arial"/>
                <w:color w:val="FFFFFF"/>
                <w:sz w:val="20"/>
              </w:rPr>
            </w:pPr>
          </w:p>
          <w:p w14:paraId="148D5050" w14:textId="77777777" w:rsidR="00B2067B" w:rsidRPr="005D2F6E" w:rsidRDefault="00B2067B" w:rsidP="00B2067B">
            <w:pPr>
              <w:spacing w:before="0" w:after="0"/>
              <w:ind w:left="0"/>
              <w:rPr>
                <w:rFonts w:ascii="Figtree" w:eastAsia="Calibri" w:hAnsi="Figtree" w:cs="Arial"/>
                <w:color w:val="FFFFFF"/>
                <w:sz w:val="20"/>
              </w:rPr>
            </w:pPr>
          </w:p>
          <w:p w14:paraId="0C4ED6DF"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795D944"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ABCDEA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1AB62AB9"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1D6BBFC7" w14:textId="77777777" w:rsidTr="00304A75">
        <w:tc>
          <w:tcPr>
            <w:tcW w:w="2943" w:type="dxa"/>
            <w:shd w:val="clear" w:color="auto" w:fill="auto"/>
          </w:tcPr>
          <w:p w14:paraId="467F6EE2" w14:textId="77777777" w:rsidR="00B2067B" w:rsidRPr="005D2F6E" w:rsidRDefault="00B2067B" w:rsidP="00B2067B">
            <w:pPr>
              <w:spacing w:before="0" w:after="0"/>
              <w:ind w:left="0"/>
              <w:rPr>
                <w:rFonts w:ascii="Figtree" w:eastAsia="Calibri" w:hAnsi="Figtree" w:cs="Arial"/>
                <w:color w:val="FFFFFF"/>
                <w:sz w:val="20"/>
              </w:rPr>
            </w:pPr>
          </w:p>
          <w:p w14:paraId="21CDA3C1" w14:textId="77777777" w:rsidR="00B2067B" w:rsidRPr="005D2F6E" w:rsidRDefault="00B2067B" w:rsidP="00B2067B">
            <w:pPr>
              <w:spacing w:before="0" w:after="0"/>
              <w:ind w:left="0"/>
              <w:rPr>
                <w:rFonts w:ascii="Figtree" w:eastAsia="Calibri" w:hAnsi="Figtree" w:cs="Arial"/>
                <w:color w:val="FFFFFF"/>
                <w:sz w:val="20"/>
              </w:rPr>
            </w:pPr>
          </w:p>
          <w:p w14:paraId="690FD9CF" w14:textId="77777777" w:rsidR="00B2067B" w:rsidRPr="005D2F6E" w:rsidRDefault="00B2067B" w:rsidP="00B2067B">
            <w:pPr>
              <w:spacing w:before="0" w:after="0"/>
              <w:ind w:left="0"/>
              <w:rPr>
                <w:rFonts w:ascii="Figtree" w:eastAsia="Calibri" w:hAnsi="Figtree" w:cs="Arial"/>
                <w:color w:val="FFFFFF"/>
                <w:sz w:val="20"/>
              </w:rPr>
            </w:pPr>
          </w:p>
          <w:p w14:paraId="2023CAF8"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182E4DB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368DD45"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8FD6DD8"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5459107" w14:textId="77777777" w:rsidTr="00304A75">
        <w:tc>
          <w:tcPr>
            <w:tcW w:w="2943" w:type="dxa"/>
            <w:shd w:val="clear" w:color="auto" w:fill="auto"/>
          </w:tcPr>
          <w:p w14:paraId="49A8F3A2" w14:textId="77777777" w:rsidR="00B2067B" w:rsidRPr="005D2F6E" w:rsidRDefault="00B2067B" w:rsidP="00B2067B">
            <w:pPr>
              <w:spacing w:before="0" w:after="0"/>
              <w:ind w:left="0"/>
              <w:rPr>
                <w:rFonts w:ascii="Figtree" w:eastAsia="Calibri" w:hAnsi="Figtree" w:cs="Arial"/>
                <w:color w:val="FFFFFF"/>
                <w:sz w:val="20"/>
              </w:rPr>
            </w:pPr>
          </w:p>
          <w:p w14:paraId="71976C7C" w14:textId="77777777" w:rsidR="00B2067B" w:rsidRPr="005D2F6E" w:rsidRDefault="00B2067B" w:rsidP="00B2067B">
            <w:pPr>
              <w:spacing w:before="0" w:after="0"/>
              <w:ind w:left="0"/>
              <w:rPr>
                <w:rFonts w:ascii="Figtree" w:eastAsia="Calibri" w:hAnsi="Figtree" w:cs="Arial"/>
                <w:color w:val="FFFFFF"/>
                <w:sz w:val="20"/>
              </w:rPr>
            </w:pPr>
          </w:p>
          <w:p w14:paraId="5929BAB2" w14:textId="77777777" w:rsidR="00B2067B" w:rsidRPr="005D2F6E" w:rsidRDefault="00B2067B" w:rsidP="00B2067B">
            <w:pPr>
              <w:spacing w:before="0" w:after="0"/>
              <w:ind w:left="0"/>
              <w:rPr>
                <w:rFonts w:ascii="Figtree" w:eastAsia="Calibri" w:hAnsi="Figtree" w:cs="Arial"/>
                <w:color w:val="FFFFFF"/>
                <w:sz w:val="20"/>
              </w:rPr>
            </w:pPr>
          </w:p>
          <w:p w14:paraId="30EC1D00"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6D2156C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30AD89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2244A5C"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497809D2" w14:textId="77777777" w:rsidTr="00304A75">
        <w:tc>
          <w:tcPr>
            <w:tcW w:w="2943" w:type="dxa"/>
            <w:shd w:val="clear" w:color="auto" w:fill="auto"/>
          </w:tcPr>
          <w:p w14:paraId="58D978B5" w14:textId="77777777" w:rsidR="00B2067B" w:rsidRPr="005D2F6E" w:rsidRDefault="00B2067B" w:rsidP="00B2067B">
            <w:pPr>
              <w:spacing w:before="0" w:after="0"/>
              <w:ind w:left="0"/>
              <w:rPr>
                <w:rFonts w:ascii="Figtree" w:eastAsia="Calibri" w:hAnsi="Figtree" w:cs="Arial"/>
                <w:color w:val="FFFFFF"/>
                <w:sz w:val="20"/>
              </w:rPr>
            </w:pPr>
          </w:p>
          <w:p w14:paraId="29F89651" w14:textId="77777777" w:rsidR="00B2067B" w:rsidRPr="005D2F6E" w:rsidRDefault="00B2067B" w:rsidP="00B2067B">
            <w:pPr>
              <w:spacing w:before="0" w:after="0"/>
              <w:ind w:left="0"/>
              <w:rPr>
                <w:rFonts w:ascii="Figtree" w:eastAsia="Calibri" w:hAnsi="Figtree" w:cs="Arial"/>
                <w:color w:val="FFFFFF"/>
                <w:sz w:val="20"/>
              </w:rPr>
            </w:pPr>
          </w:p>
          <w:p w14:paraId="40AB5DBE" w14:textId="77777777" w:rsidR="00B2067B" w:rsidRPr="005D2F6E" w:rsidRDefault="00B2067B" w:rsidP="00B2067B">
            <w:pPr>
              <w:spacing w:before="0" w:after="0"/>
              <w:ind w:left="0"/>
              <w:rPr>
                <w:rFonts w:ascii="Figtree" w:eastAsia="Calibri" w:hAnsi="Figtree" w:cs="Arial"/>
                <w:color w:val="FFFFFF"/>
                <w:sz w:val="20"/>
              </w:rPr>
            </w:pPr>
          </w:p>
          <w:p w14:paraId="09382455"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9D69058"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76C540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1E0D5D5"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2C9D845" w14:textId="77777777" w:rsidTr="00304A75">
        <w:tc>
          <w:tcPr>
            <w:tcW w:w="2943" w:type="dxa"/>
            <w:shd w:val="clear" w:color="auto" w:fill="auto"/>
          </w:tcPr>
          <w:p w14:paraId="1D1D9508" w14:textId="77777777" w:rsidR="00B2067B" w:rsidRPr="005D2F6E" w:rsidRDefault="00B2067B" w:rsidP="00B2067B">
            <w:pPr>
              <w:spacing w:before="0" w:after="0"/>
              <w:ind w:left="0"/>
              <w:rPr>
                <w:rFonts w:ascii="Figtree" w:eastAsia="Calibri" w:hAnsi="Figtree" w:cs="Arial"/>
                <w:color w:val="FFFFFF"/>
                <w:sz w:val="20"/>
              </w:rPr>
            </w:pPr>
          </w:p>
          <w:p w14:paraId="12EB2249" w14:textId="77777777" w:rsidR="00B2067B" w:rsidRPr="005D2F6E" w:rsidRDefault="00B2067B" w:rsidP="00B2067B">
            <w:pPr>
              <w:spacing w:before="0" w:after="0"/>
              <w:ind w:left="0"/>
              <w:rPr>
                <w:rFonts w:ascii="Figtree" w:eastAsia="Calibri" w:hAnsi="Figtree" w:cs="Arial"/>
                <w:color w:val="FFFFFF"/>
                <w:sz w:val="20"/>
              </w:rPr>
            </w:pPr>
          </w:p>
          <w:p w14:paraId="618EFDD8" w14:textId="77777777" w:rsidR="00B2067B" w:rsidRPr="005D2F6E" w:rsidRDefault="00B2067B" w:rsidP="00B2067B">
            <w:pPr>
              <w:spacing w:before="0" w:after="0"/>
              <w:ind w:left="0"/>
              <w:rPr>
                <w:rFonts w:ascii="Figtree" w:eastAsia="Calibri" w:hAnsi="Figtree" w:cs="Arial"/>
                <w:color w:val="FFFFFF"/>
                <w:sz w:val="20"/>
              </w:rPr>
            </w:pPr>
          </w:p>
          <w:p w14:paraId="45AD3191"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2053694F"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AFBC92D"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68619624" w14:textId="77777777" w:rsidR="00B2067B" w:rsidRPr="005D2F6E" w:rsidRDefault="00B2067B" w:rsidP="00B2067B">
            <w:pPr>
              <w:spacing w:before="0" w:after="0"/>
              <w:ind w:left="0"/>
              <w:rPr>
                <w:rFonts w:ascii="Figtree" w:eastAsia="Calibri" w:hAnsi="Figtree" w:cs="Arial"/>
                <w:color w:val="FFFFFF"/>
                <w:sz w:val="20"/>
              </w:rPr>
            </w:pPr>
          </w:p>
        </w:tc>
      </w:tr>
    </w:tbl>
    <w:p w14:paraId="147A85D8" w14:textId="77777777" w:rsidR="00B2067B" w:rsidRPr="005D2F6E" w:rsidRDefault="00B2067B" w:rsidP="00B2067B">
      <w:pPr>
        <w:spacing w:before="0" w:after="200" w:line="276" w:lineRule="auto"/>
        <w:ind w:left="0"/>
        <w:rPr>
          <w:rFonts w:ascii="Figtree" w:eastAsia="Calibri" w:hAnsi="Figtree" w:cs="Times New Roman"/>
        </w:rPr>
      </w:pPr>
    </w:p>
    <w:p w14:paraId="7B8D529A"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B2067B">
          <w:pgSz w:w="16838" w:h="11906" w:orient="landscape"/>
          <w:pgMar w:top="851" w:right="851" w:bottom="851" w:left="851" w:header="708" w:footer="708" w:gutter="0"/>
          <w:cols w:space="708"/>
          <w:docGrid w:linePitch="360"/>
        </w:sectPr>
      </w:pPr>
    </w:p>
    <w:p w14:paraId="5C9EFB4F" w14:textId="18149E22" w:rsidR="00B2067B" w:rsidRPr="005D2F6E" w:rsidRDefault="008C0507" w:rsidP="00B2067B">
      <w:pPr>
        <w:tabs>
          <w:tab w:val="center" w:pos="4513"/>
          <w:tab w:val="right" w:pos="9026"/>
        </w:tabs>
        <w:spacing w:before="0" w:after="0"/>
        <w:ind w:left="0"/>
        <w:rPr>
          <w:rFonts w:ascii="Figtree" w:eastAsia="Calibri" w:hAnsi="Figtree" w:cs="Arial"/>
          <w:b/>
          <w:sz w:val="24"/>
          <w:szCs w:val="24"/>
        </w:rPr>
      </w:pPr>
      <w:r w:rsidRPr="005D2F6E">
        <w:rPr>
          <w:rFonts w:ascii="Figtree" w:eastAsia="Calibri" w:hAnsi="Figtree" w:cs="Arial"/>
          <w:noProof/>
          <w:sz w:val="12"/>
          <w:szCs w:val="24"/>
          <w:lang w:eastAsia="en-AU"/>
        </w:rPr>
        <w:lastRenderedPageBreak/>
        <mc:AlternateContent>
          <mc:Choice Requires="wps">
            <w:drawing>
              <wp:anchor distT="0" distB="0" distL="114300" distR="114300" simplePos="0" relativeHeight="251684864" behindDoc="0" locked="0" layoutInCell="1" allowOverlap="1" wp14:anchorId="6A0338CB" wp14:editId="2FA30A9B">
                <wp:simplePos x="0" y="0"/>
                <wp:positionH relativeFrom="column">
                  <wp:posOffset>5573865</wp:posOffset>
                </wp:positionH>
                <wp:positionV relativeFrom="page">
                  <wp:posOffset>553582</wp:posOffset>
                </wp:positionV>
                <wp:extent cx="1105200" cy="381600"/>
                <wp:effectExtent l="0" t="0" r="0" b="0"/>
                <wp:wrapNone/>
                <wp:docPr id="53003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483B1E43" w14:textId="0E28BA5E"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38CB" id="_x0000_s1028" type="#_x0000_t202" style="position:absolute;margin-left:438.9pt;margin-top:43.6pt;width:87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05Dw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" stroked="f">
                <v:textbox>
                  <w:txbxContent>
                    <w:p w14:paraId="483B1E43" w14:textId="0E28BA5E"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3</w:t>
                      </w:r>
                    </w:p>
                  </w:txbxContent>
                </v:textbox>
                <w10:wrap anchory="page"/>
              </v:shape>
            </w:pict>
          </mc:Fallback>
        </mc:AlternateContent>
      </w:r>
      <w:r w:rsidR="00B2067B" w:rsidRPr="005D2F6E">
        <w:rPr>
          <w:rFonts w:ascii="Figtree" w:eastAsia="Calibri" w:hAnsi="Figtree" w:cs="Arial"/>
          <w:b/>
          <w:sz w:val="24"/>
          <w:szCs w:val="24"/>
        </w:rPr>
        <w:t>Governing Council fit and proper person declaration</w:t>
      </w:r>
    </w:p>
    <w:p w14:paraId="4997570C" w14:textId="77777777" w:rsidR="00B2067B" w:rsidRPr="005D2F6E" w:rsidRDefault="00B2067B" w:rsidP="00B2067B">
      <w:pPr>
        <w:spacing w:before="0" w:after="200" w:line="276" w:lineRule="auto"/>
        <w:ind w:left="0"/>
        <w:jc w:val="both"/>
        <w:rPr>
          <w:rFonts w:ascii="Figtree" w:eastAsia="Calibri" w:hAnsi="Figtree" w:cs="Times New Roman"/>
          <w:color w:val="111111"/>
        </w:rPr>
      </w:pPr>
      <w:r w:rsidRPr="005D2F6E">
        <w:rPr>
          <w:rFonts w:ascii="Figtree" w:eastAsia="Calibri" w:hAnsi="Figtree" w:cs="Arial"/>
          <w:color w:val="111111"/>
        </w:rPr>
        <w:t>Each</w:t>
      </w:r>
      <w:r w:rsidRPr="005D2F6E">
        <w:rPr>
          <w:rFonts w:ascii="Figtree" w:eastAsia="Calibri" w:hAnsi="Figtree" w:cs="Arial"/>
          <w:color w:val="111111"/>
          <w:spacing w:val="14"/>
        </w:rPr>
        <w:t xml:space="preserve"> </w:t>
      </w:r>
      <w:r w:rsidRPr="005D2F6E">
        <w:rPr>
          <w:rFonts w:ascii="Figtree" w:eastAsia="Calibri" w:hAnsi="Figtree" w:cs="Arial"/>
          <w:color w:val="111111"/>
        </w:rPr>
        <w:t>TAFE College</w:t>
      </w:r>
      <w:r w:rsidRPr="005D2F6E">
        <w:rPr>
          <w:rFonts w:ascii="Figtree" w:eastAsia="Calibri" w:hAnsi="Figtree" w:cs="Arial"/>
          <w:color w:val="111111"/>
          <w:spacing w:val="31"/>
        </w:rPr>
        <w:t xml:space="preserve"> </w:t>
      </w:r>
      <w:r w:rsidRPr="005D2F6E">
        <w:rPr>
          <w:rFonts w:ascii="Figtree" w:eastAsia="Calibri" w:hAnsi="Figtree" w:cs="Arial"/>
          <w:color w:val="111111"/>
        </w:rPr>
        <w:t>is</w:t>
      </w:r>
      <w:r w:rsidRPr="005D2F6E">
        <w:rPr>
          <w:rFonts w:ascii="Figtree" w:eastAsia="Calibri" w:hAnsi="Figtree" w:cs="Arial"/>
          <w:color w:val="111111"/>
          <w:spacing w:val="15"/>
        </w:rPr>
        <w:t xml:space="preserve"> </w:t>
      </w:r>
      <w:r w:rsidRPr="005D2F6E">
        <w:rPr>
          <w:rFonts w:ascii="Figtree" w:eastAsia="Calibri" w:hAnsi="Figtree" w:cs="Arial"/>
          <w:color w:val="111111"/>
          <w:spacing w:val="-1"/>
        </w:rPr>
        <w:t>required</w:t>
      </w:r>
      <w:r w:rsidRPr="005D2F6E">
        <w:rPr>
          <w:rFonts w:ascii="Figtree" w:eastAsia="Calibri" w:hAnsi="Figtree" w:cs="Arial"/>
          <w:color w:val="111111"/>
          <w:spacing w:val="3"/>
        </w:rPr>
        <w:t xml:space="preserve"> </w:t>
      </w:r>
      <w:r w:rsidRPr="005D2F6E">
        <w:rPr>
          <w:rFonts w:ascii="Figtree" w:eastAsia="Calibri" w:hAnsi="Figtree" w:cs="Arial"/>
          <w:color w:val="111111"/>
        </w:rPr>
        <w:t>to</w:t>
      </w:r>
      <w:r w:rsidRPr="005D2F6E">
        <w:rPr>
          <w:rFonts w:ascii="Figtree" w:eastAsia="Calibri" w:hAnsi="Figtree" w:cs="Arial"/>
          <w:color w:val="111111"/>
          <w:spacing w:val="28"/>
        </w:rPr>
        <w:t xml:space="preserve"> </w:t>
      </w:r>
      <w:r w:rsidRPr="005D2F6E">
        <w:rPr>
          <w:rFonts w:ascii="Figtree" w:eastAsia="Calibri" w:hAnsi="Figtree" w:cs="Arial"/>
          <w:color w:val="111111"/>
          <w:spacing w:val="-1"/>
        </w:rPr>
        <w:t>comply</w:t>
      </w:r>
      <w:r w:rsidRPr="005D2F6E">
        <w:rPr>
          <w:rFonts w:ascii="Figtree" w:eastAsia="Calibri" w:hAnsi="Figtree" w:cs="Arial"/>
          <w:color w:val="111111"/>
          <w:spacing w:val="13"/>
        </w:rPr>
        <w:t xml:space="preserve"> </w:t>
      </w:r>
      <w:r w:rsidRPr="005D2F6E">
        <w:rPr>
          <w:rFonts w:ascii="Figtree" w:eastAsia="Calibri" w:hAnsi="Figtree" w:cs="Arial"/>
          <w:color w:val="111111"/>
          <w:spacing w:val="-1"/>
        </w:rPr>
        <w:t>with</w:t>
      </w:r>
      <w:r w:rsidRPr="005D2F6E">
        <w:rPr>
          <w:rFonts w:ascii="Figtree" w:eastAsia="Calibri" w:hAnsi="Figtree" w:cs="Arial"/>
          <w:color w:val="111111"/>
          <w:spacing w:val="8"/>
        </w:rPr>
        <w:t xml:space="preserve"> </w:t>
      </w:r>
      <w:r w:rsidRPr="005D2F6E">
        <w:rPr>
          <w:rFonts w:ascii="Figtree" w:eastAsia="Calibri" w:hAnsi="Figtree" w:cs="Arial"/>
          <w:color w:val="111111"/>
        </w:rPr>
        <w:t>the</w:t>
      </w:r>
      <w:r w:rsidRPr="005D2F6E">
        <w:rPr>
          <w:rFonts w:ascii="Figtree" w:eastAsia="Calibri" w:hAnsi="Figtree" w:cs="Arial"/>
          <w:color w:val="111111"/>
          <w:spacing w:val="41"/>
        </w:rPr>
        <w:t xml:space="preserve"> </w:t>
      </w:r>
      <w:r w:rsidRPr="005D2F6E">
        <w:rPr>
          <w:rFonts w:ascii="Figtree" w:eastAsia="Calibri" w:hAnsi="Figtree" w:cs="Arial"/>
          <w:i/>
          <w:iCs/>
          <w:color w:val="111111"/>
        </w:rPr>
        <w:t>Standards</w:t>
      </w:r>
      <w:r w:rsidRPr="005D2F6E">
        <w:rPr>
          <w:rFonts w:ascii="Figtree" w:eastAsia="Calibri" w:hAnsi="Figtree" w:cs="Arial"/>
          <w:i/>
          <w:iCs/>
          <w:color w:val="111111"/>
          <w:spacing w:val="30"/>
        </w:rPr>
        <w:t xml:space="preserve"> </w:t>
      </w:r>
      <w:r w:rsidRPr="005D2F6E">
        <w:rPr>
          <w:rFonts w:ascii="Figtree" w:eastAsia="Calibri" w:hAnsi="Figtree" w:cs="Arial"/>
          <w:i/>
          <w:iCs/>
          <w:color w:val="111111"/>
        </w:rPr>
        <w:t>for</w:t>
      </w:r>
      <w:r w:rsidRPr="005D2F6E">
        <w:rPr>
          <w:rFonts w:ascii="Figtree" w:eastAsia="Calibri" w:hAnsi="Figtree" w:cs="Arial"/>
          <w:i/>
          <w:iCs/>
          <w:color w:val="111111"/>
          <w:spacing w:val="23"/>
        </w:rPr>
        <w:t xml:space="preserve"> </w:t>
      </w:r>
      <w:r w:rsidRPr="005D2F6E">
        <w:rPr>
          <w:rFonts w:ascii="Figtree" w:eastAsia="Calibri" w:hAnsi="Figtree" w:cs="Arial"/>
          <w:i/>
          <w:iCs/>
          <w:color w:val="111111"/>
        </w:rPr>
        <w:t>Registered</w:t>
      </w:r>
      <w:r w:rsidRPr="005D2F6E">
        <w:rPr>
          <w:rFonts w:ascii="Figtree" w:eastAsia="Calibri" w:hAnsi="Figtree" w:cs="Arial"/>
          <w:i/>
          <w:iCs/>
          <w:color w:val="111111"/>
          <w:spacing w:val="57"/>
        </w:rPr>
        <w:t xml:space="preserve"> </w:t>
      </w:r>
      <w:r w:rsidRPr="005D2F6E">
        <w:rPr>
          <w:rFonts w:ascii="Figtree" w:eastAsia="Calibri" w:hAnsi="Figtree" w:cs="Arial"/>
          <w:i/>
          <w:iCs/>
          <w:color w:val="111111"/>
        </w:rPr>
        <w:t>Training</w:t>
      </w:r>
      <w:r w:rsidRPr="005D2F6E">
        <w:rPr>
          <w:rFonts w:ascii="Figtree" w:eastAsia="Calibri" w:hAnsi="Figtree" w:cs="Arial"/>
          <w:i/>
          <w:iCs/>
          <w:color w:val="111111"/>
          <w:spacing w:val="25"/>
        </w:rPr>
        <w:t xml:space="preserve"> </w:t>
      </w:r>
      <w:r w:rsidRPr="005D2F6E">
        <w:rPr>
          <w:rFonts w:ascii="Figtree" w:eastAsia="Calibri" w:hAnsi="Figtree" w:cs="Arial"/>
          <w:i/>
          <w:iCs/>
          <w:color w:val="111111"/>
        </w:rPr>
        <w:t>Organisations</w:t>
      </w:r>
      <w:r w:rsidRPr="005D2F6E">
        <w:rPr>
          <w:rFonts w:ascii="Figtree" w:eastAsia="Calibri" w:hAnsi="Figtree" w:cs="Arial"/>
          <w:i/>
          <w:iCs/>
          <w:color w:val="111111"/>
          <w:spacing w:val="23"/>
          <w:w w:val="101"/>
        </w:rPr>
        <w:t xml:space="preserve"> </w:t>
      </w:r>
      <w:r w:rsidRPr="005D2F6E">
        <w:rPr>
          <w:rFonts w:ascii="Figtree" w:eastAsia="Calibri" w:hAnsi="Figtree" w:cs="Arial"/>
          <w:i/>
          <w:iCs/>
          <w:color w:val="111111"/>
        </w:rPr>
        <w:t>(RTOs)</w:t>
      </w:r>
      <w:r w:rsidRPr="005D2F6E">
        <w:rPr>
          <w:rFonts w:ascii="Figtree" w:eastAsia="Calibri" w:hAnsi="Figtree" w:cs="Arial"/>
          <w:i/>
          <w:iCs/>
          <w:color w:val="111111"/>
          <w:spacing w:val="17"/>
        </w:rPr>
        <w:t xml:space="preserve"> </w:t>
      </w:r>
      <w:r w:rsidRPr="005D2F6E">
        <w:rPr>
          <w:rFonts w:ascii="Figtree" w:eastAsia="Calibri" w:hAnsi="Figtree" w:cs="Arial"/>
          <w:i/>
          <w:iCs/>
          <w:color w:val="111111"/>
        </w:rPr>
        <w:t>2015</w:t>
      </w:r>
      <w:r w:rsidRPr="005D2F6E">
        <w:rPr>
          <w:rFonts w:ascii="Figtree" w:eastAsia="Calibri" w:hAnsi="Figtree" w:cs="Arial"/>
          <w:i/>
          <w:iCs/>
          <w:color w:val="111111"/>
          <w:spacing w:val="26"/>
        </w:rPr>
        <w:t xml:space="preserve"> </w:t>
      </w:r>
      <w:r w:rsidRPr="005D2F6E">
        <w:rPr>
          <w:rFonts w:ascii="Figtree" w:eastAsia="Calibri" w:hAnsi="Figtree" w:cs="Arial"/>
          <w:color w:val="111111"/>
        </w:rPr>
        <w:t>in</w:t>
      </w:r>
      <w:r w:rsidRPr="005D2F6E">
        <w:rPr>
          <w:rFonts w:ascii="Figtree" w:eastAsia="Calibri" w:hAnsi="Figtree" w:cs="Arial"/>
          <w:color w:val="111111"/>
          <w:spacing w:val="10"/>
        </w:rPr>
        <w:t xml:space="preserve"> </w:t>
      </w:r>
      <w:r w:rsidRPr="005D2F6E">
        <w:rPr>
          <w:rFonts w:ascii="Figtree" w:eastAsia="Calibri" w:hAnsi="Figtree" w:cs="Arial"/>
          <w:color w:val="111111"/>
        </w:rPr>
        <w:t>accordance</w:t>
      </w:r>
      <w:r w:rsidRPr="005D2F6E">
        <w:rPr>
          <w:rFonts w:ascii="Figtree" w:eastAsia="Calibri" w:hAnsi="Figtree" w:cs="Arial"/>
          <w:color w:val="111111"/>
          <w:spacing w:val="33"/>
        </w:rPr>
        <w:t xml:space="preserve"> </w:t>
      </w:r>
      <w:r w:rsidRPr="005D2F6E">
        <w:rPr>
          <w:rFonts w:ascii="Figtree" w:eastAsia="Calibri" w:hAnsi="Figtree" w:cs="Arial"/>
          <w:color w:val="111111"/>
          <w:spacing w:val="-1"/>
        </w:rPr>
        <w:t>with</w:t>
      </w:r>
      <w:r w:rsidRPr="005D2F6E">
        <w:rPr>
          <w:rFonts w:ascii="Figtree" w:eastAsia="Calibri" w:hAnsi="Figtree" w:cs="Arial"/>
          <w:color w:val="111111"/>
          <w:spacing w:val="11"/>
        </w:rPr>
        <w:t xml:space="preserve"> </w:t>
      </w:r>
      <w:r w:rsidRPr="005D2F6E">
        <w:rPr>
          <w:rFonts w:ascii="Figtree" w:eastAsia="Calibri" w:hAnsi="Figtree" w:cs="Arial"/>
          <w:color w:val="111111"/>
        </w:rPr>
        <w:t>the</w:t>
      </w:r>
      <w:r w:rsidRPr="005D2F6E">
        <w:rPr>
          <w:rFonts w:ascii="Figtree" w:eastAsia="Calibri" w:hAnsi="Figtree" w:cs="Arial"/>
          <w:color w:val="111111"/>
          <w:spacing w:val="12"/>
        </w:rPr>
        <w:t xml:space="preserve"> </w:t>
      </w:r>
      <w:r w:rsidRPr="005D2F6E">
        <w:rPr>
          <w:rFonts w:ascii="Figtree" w:eastAsia="Calibri" w:hAnsi="Figtree" w:cs="Arial"/>
          <w:color w:val="111111"/>
        </w:rPr>
        <w:t>Act</w:t>
      </w:r>
      <w:r w:rsidRPr="005D2F6E">
        <w:rPr>
          <w:rFonts w:ascii="Figtree" w:eastAsia="Calibri" w:hAnsi="Figtree" w:cs="Arial"/>
          <w:color w:val="111111"/>
          <w:spacing w:val="33"/>
        </w:rPr>
        <w:t xml:space="preserve"> </w:t>
      </w:r>
      <w:r w:rsidRPr="005D2F6E">
        <w:rPr>
          <w:rFonts w:ascii="Figtree" w:eastAsia="Calibri" w:hAnsi="Figtree" w:cs="Arial"/>
          <w:color w:val="111111"/>
        </w:rPr>
        <w:t>and</w:t>
      </w:r>
      <w:r w:rsidRPr="005D2F6E">
        <w:rPr>
          <w:rFonts w:ascii="Figtree" w:eastAsia="Calibri" w:hAnsi="Figtree" w:cs="Arial"/>
          <w:color w:val="111111"/>
          <w:spacing w:val="10"/>
        </w:rPr>
        <w:t xml:space="preserve"> </w:t>
      </w:r>
      <w:r w:rsidRPr="005D2F6E">
        <w:rPr>
          <w:rFonts w:ascii="Figtree" w:eastAsia="Calibri" w:hAnsi="Figtree" w:cs="Arial"/>
          <w:color w:val="111111"/>
        </w:rPr>
        <w:t>the</w:t>
      </w:r>
      <w:r w:rsidRPr="005D2F6E">
        <w:rPr>
          <w:rFonts w:ascii="Figtree" w:eastAsia="Calibri" w:hAnsi="Figtree" w:cs="Arial"/>
          <w:color w:val="111111"/>
          <w:spacing w:val="49"/>
        </w:rPr>
        <w:t xml:space="preserve"> </w:t>
      </w:r>
      <w:r w:rsidRPr="005D2F6E">
        <w:rPr>
          <w:rFonts w:ascii="Figtree" w:eastAsia="Calibri" w:hAnsi="Figtree" w:cs="Arial"/>
          <w:i/>
          <w:iCs/>
          <w:color w:val="111111"/>
        </w:rPr>
        <w:t>Vocational</w:t>
      </w:r>
      <w:r w:rsidRPr="005D2F6E">
        <w:rPr>
          <w:rFonts w:ascii="Figtree" w:eastAsia="Calibri" w:hAnsi="Figtree" w:cs="Arial"/>
          <w:i/>
          <w:iCs/>
          <w:color w:val="111111"/>
          <w:spacing w:val="9"/>
        </w:rPr>
        <w:t xml:space="preserve"> </w:t>
      </w:r>
      <w:r w:rsidRPr="005D2F6E">
        <w:rPr>
          <w:rFonts w:ascii="Figtree" w:eastAsia="Calibri" w:hAnsi="Figtree" w:cs="Arial"/>
          <w:i/>
          <w:iCs/>
          <w:color w:val="111111"/>
        </w:rPr>
        <w:t>Education</w:t>
      </w:r>
      <w:r w:rsidRPr="005D2F6E">
        <w:rPr>
          <w:rFonts w:ascii="Figtree" w:eastAsia="Calibri" w:hAnsi="Figtree" w:cs="Arial"/>
          <w:i/>
          <w:iCs/>
          <w:color w:val="111111"/>
          <w:spacing w:val="40"/>
        </w:rPr>
        <w:t xml:space="preserve"> </w:t>
      </w:r>
      <w:r w:rsidRPr="005D2F6E">
        <w:rPr>
          <w:rFonts w:ascii="Figtree" w:eastAsia="Calibri" w:hAnsi="Figtree" w:cs="Arial"/>
          <w:i/>
          <w:iCs/>
          <w:color w:val="111111"/>
        </w:rPr>
        <w:t>and</w:t>
      </w:r>
      <w:r w:rsidRPr="005D2F6E">
        <w:rPr>
          <w:rFonts w:ascii="Figtree" w:eastAsia="Calibri" w:hAnsi="Figtree" w:cs="Arial"/>
          <w:i/>
          <w:iCs/>
          <w:color w:val="111111"/>
          <w:spacing w:val="38"/>
        </w:rPr>
        <w:t xml:space="preserve"> </w:t>
      </w:r>
      <w:r w:rsidRPr="005D2F6E">
        <w:rPr>
          <w:rFonts w:ascii="Figtree" w:eastAsia="Calibri" w:hAnsi="Figtree" w:cs="Arial"/>
          <w:i/>
          <w:iCs/>
          <w:color w:val="111111"/>
        </w:rPr>
        <w:t>Training</w:t>
      </w:r>
      <w:r w:rsidRPr="005D2F6E">
        <w:rPr>
          <w:rFonts w:ascii="Figtree" w:eastAsia="Calibri" w:hAnsi="Figtree" w:cs="Arial"/>
          <w:i/>
          <w:iCs/>
          <w:color w:val="111111"/>
          <w:spacing w:val="20"/>
        </w:rPr>
        <w:t xml:space="preserve"> </w:t>
      </w:r>
      <w:r w:rsidRPr="005D2F6E">
        <w:rPr>
          <w:rFonts w:ascii="Figtree" w:eastAsia="Calibri" w:hAnsi="Figtree" w:cs="Arial"/>
          <w:i/>
          <w:iCs/>
          <w:color w:val="111111"/>
        </w:rPr>
        <w:t>(General)</w:t>
      </w:r>
      <w:r w:rsidRPr="005D2F6E">
        <w:rPr>
          <w:rFonts w:ascii="Figtree" w:eastAsia="Calibri" w:hAnsi="Figtree" w:cs="Arial"/>
          <w:i/>
          <w:iCs/>
          <w:color w:val="111111"/>
          <w:spacing w:val="18"/>
        </w:rPr>
        <w:t xml:space="preserve"> </w:t>
      </w:r>
      <w:r w:rsidRPr="005D2F6E">
        <w:rPr>
          <w:rFonts w:ascii="Figtree" w:eastAsia="Calibri" w:hAnsi="Figtree" w:cs="Arial"/>
          <w:i/>
          <w:iCs/>
          <w:color w:val="111111"/>
        </w:rPr>
        <w:t>Regulations</w:t>
      </w:r>
      <w:r w:rsidRPr="005D2F6E">
        <w:rPr>
          <w:rFonts w:ascii="Figtree" w:eastAsia="Calibri" w:hAnsi="Figtree" w:cs="Arial"/>
          <w:i/>
          <w:iCs/>
          <w:color w:val="111111"/>
          <w:spacing w:val="39"/>
        </w:rPr>
        <w:t xml:space="preserve"> </w:t>
      </w:r>
      <w:r w:rsidRPr="005D2F6E">
        <w:rPr>
          <w:rFonts w:ascii="Figtree" w:eastAsia="Calibri" w:hAnsi="Figtree" w:cs="Arial"/>
          <w:i/>
          <w:iCs/>
          <w:color w:val="111111"/>
        </w:rPr>
        <w:t>2009.</w:t>
      </w:r>
    </w:p>
    <w:p w14:paraId="4DF33882" w14:textId="77777777" w:rsidR="00B2067B" w:rsidRPr="005D2F6E" w:rsidRDefault="00B2067B" w:rsidP="00B2067B">
      <w:pPr>
        <w:spacing w:before="0" w:after="200" w:line="276" w:lineRule="auto"/>
        <w:ind w:left="0"/>
        <w:jc w:val="both"/>
        <w:rPr>
          <w:rFonts w:ascii="Figtree" w:eastAsia="Calibri" w:hAnsi="Figtree" w:cs="Arial"/>
        </w:rPr>
      </w:pPr>
      <w:r w:rsidRPr="005D2F6E">
        <w:rPr>
          <w:rFonts w:ascii="Figtree" w:eastAsia="Calibri" w:hAnsi="Figtree" w:cs="Arial"/>
        </w:rPr>
        <w:t>In particular, clause 7.1 stipulates that, to be compliant with Standard 7, a training organisation must "ensure that its executive officers or high managerial agent ...meet each of the relevant criteria specified in the Fit and Proper Person Requirements in Schedule 3."</w:t>
      </w:r>
    </w:p>
    <w:p w14:paraId="3D93DCCB" w14:textId="78F81657" w:rsidR="00A5105B" w:rsidRPr="005D2F6E" w:rsidRDefault="00B2067B" w:rsidP="00B2067B">
      <w:pPr>
        <w:spacing w:before="0" w:after="200" w:line="276" w:lineRule="auto"/>
        <w:ind w:left="0"/>
        <w:jc w:val="both"/>
        <w:rPr>
          <w:rFonts w:ascii="Figtree" w:eastAsia="Calibri" w:hAnsi="Figtree" w:cs="Arial"/>
        </w:rPr>
      </w:pPr>
      <w:r w:rsidRPr="005D2F6E">
        <w:rPr>
          <w:rFonts w:ascii="Figtree" w:eastAsia="Calibri" w:hAnsi="Figtree" w:cs="Arial"/>
        </w:rPr>
        <w:t>A training organisation found to be non-compliant may be registered subject to conditions and risks losing registration altogether.</w:t>
      </w:r>
    </w:p>
    <w:p w14:paraId="5DD06404" w14:textId="46B7C4CB" w:rsidR="00B2067B" w:rsidRPr="005D2F6E" w:rsidRDefault="00B2067B" w:rsidP="00B2067B">
      <w:pPr>
        <w:ind w:firstLine="284"/>
        <w:rPr>
          <w:rFonts w:ascii="Figtree" w:hAnsi="Figtree" w:cs="Arial"/>
          <w:b/>
        </w:rPr>
      </w:pPr>
      <w:r w:rsidRPr="005D2F6E">
        <w:rPr>
          <w:rFonts w:ascii="Figtree" w:hAnsi="Figtree" w:cs="Arial"/>
          <w:b/>
        </w:rPr>
        <w:t>Fit and proper person criteria for suitability</w:t>
      </w:r>
    </w:p>
    <w:p w14:paraId="782BD362" w14:textId="77777777" w:rsidR="00B2067B" w:rsidRPr="005D2F6E" w:rsidRDefault="00B2067B" w:rsidP="005D2F6E">
      <w:pPr>
        <w:spacing w:before="0" w:after="0" w:line="276" w:lineRule="auto"/>
        <w:ind w:left="0"/>
        <w:jc w:val="both"/>
        <w:rPr>
          <w:rFonts w:ascii="Figtree" w:eastAsia="Calibri" w:hAnsi="Figtree" w:cs="Arial"/>
        </w:rPr>
      </w:pPr>
      <w:r w:rsidRPr="005D2F6E">
        <w:rPr>
          <w:rFonts w:ascii="Figtree" w:eastAsia="Calibri" w:hAnsi="Figtree" w:cs="Arial"/>
        </w:rPr>
        <w:t>Indicate whether you have ever:</w:t>
      </w:r>
    </w:p>
    <w:tbl>
      <w:tblPr>
        <w:tblStyle w:val="TableGrid"/>
        <w:tblW w:w="10489"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
        <w:gridCol w:w="9178"/>
        <w:gridCol w:w="126"/>
        <w:gridCol w:w="933"/>
        <w:gridCol w:w="126"/>
      </w:tblGrid>
      <w:tr w:rsidR="008C0507" w:rsidRPr="005D2F6E" w14:paraId="4C4E63FC" w14:textId="77777777" w:rsidTr="005D2F6E">
        <w:trPr>
          <w:gridBefore w:val="1"/>
          <w:wBefore w:w="126" w:type="dxa"/>
          <w:trHeight w:val="911"/>
        </w:trPr>
        <w:tc>
          <w:tcPr>
            <w:tcW w:w="9304" w:type="dxa"/>
            <w:gridSpan w:val="2"/>
          </w:tcPr>
          <w:p w14:paraId="4DC889B8" w14:textId="77777777" w:rsidR="008C0507" w:rsidRPr="005D2F6E" w:rsidRDefault="008C0507" w:rsidP="005D2F6E">
            <w:pPr>
              <w:numPr>
                <w:ilvl w:val="0"/>
                <w:numId w:val="19"/>
              </w:numPr>
              <w:spacing w:before="0" w:after="0" w:line="276" w:lineRule="auto"/>
              <w:ind w:left="455" w:hanging="567"/>
              <w:contextualSpacing/>
              <w:jc w:val="both"/>
              <w:rPr>
                <w:rFonts w:ascii="Figtree" w:eastAsia="Calibri" w:hAnsi="Figtree" w:cs="Times New Roman"/>
              </w:rPr>
            </w:pPr>
            <w:r w:rsidRPr="005D2F6E">
              <w:rPr>
                <w:rFonts w:ascii="Figtree" w:eastAsia="Calibri" w:hAnsi="Figtree" w:cs="Arial"/>
              </w:rPr>
              <w:t>been convicted of an offence against a law of the Commonwealth or a State or Territory of Australia, or of another country, and if so, the seriousness of the offence and the time elapsed since the conviction was recorded;</w:t>
            </w:r>
          </w:p>
        </w:tc>
        <w:tc>
          <w:tcPr>
            <w:tcW w:w="1059" w:type="dxa"/>
            <w:gridSpan w:val="2"/>
          </w:tcPr>
          <w:p w14:paraId="21583CD9" w14:textId="77777777" w:rsidR="008C0507" w:rsidRPr="005D2F6E" w:rsidRDefault="008C0507" w:rsidP="008C0507">
            <w:pPr>
              <w:spacing w:before="0" w:after="0"/>
              <w:ind w:left="0"/>
              <w:rPr>
                <w:rFonts w:ascii="Figtree" w:eastAsia="Calibri" w:hAnsi="Figtree" w:cs="Arial"/>
                <w:b/>
              </w:rPr>
            </w:pPr>
            <w:r w:rsidRPr="005D2F6E">
              <w:rPr>
                <w:rFonts w:ascii="Figtree" w:eastAsia="Calibri" w:hAnsi="Figtree" w:cs="Arial"/>
                <w:b/>
              </w:rPr>
              <w:t>Yes No</w:t>
            </w:r>
          </w:p>
          <w:p w14:paraId="512324FA" w14:textId="77777777" w:rsidR="008C0507" w:rsidRPr="005D2F6E" w:rsidRDefault="008C0507" w:rsidP="008C0507">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778A3F94" w14:textId="77777777" w:rsidTr="005D2F6E">
        <w:trPr>
          <w:gridBefore w:val="1"/>
          <w:wBefore w:w="126" w:type="dxa"/>
          <w:trHeight w:val="825"/>
        </w:trPr>
        <w:tc>
          <w:tcPr>
            <w:tcW w:w="9304" w:type="dxa"/>
            <w:gridSpan w:val="2"/>
          </w:tcPr>
          <w:p w14:paraId="39A209FC" w14:textId="77777777" w:rsidR="008C0507" w:rsidRPr="005D2F6E" w:rsidRDefault="008C0507" w:rsidP="005D2F6E">
            <w:pPr>
              <w:numPr>
                <w:ilvl w:val="0"/>
                <w:numId w:val="19"/>
              </w:numPr>
              <w:spacing w:before="0" w:after="0"/>
              <w:ind w:hanging="472"/>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had its registration on the National Register cancelled or suspended by its VET Regulator for having breached a condition imposed on its Registration;</w:t>
            </w:r>
          </w:p>
        </w:tc>
        <w:tc>
          <w:tcPr>
            <w:tcW w:w="1059" w:type="dxa"/>
            <w:gridSpan w:val="2"/>
          </w:tcPr>
          <w:p w14:paraId="1865D354" w14:textId="77777777" w:rsidR="008C0507" w:rsidRPr="005D2F6E" w:rsidRDefault="008C0507" w:rsidP="000B56D0">
            <w:pPr>
              <w:spacing w:before="0" w:after="0"/>
              <w:ind w:left="0"/>
              <w:rPr>
                <w:rFonts w:ascii="Figtree" w:eastAsia="Calibri" w:hAnsi="Figtree" w:cs="Arial"/>
                <w:b/>
              </w:rPr>
            </w:pPr>
            <w:r w:rsidRPr="005D2F6E">
              <w:rPr>
                <w:rFonts w:ascii="Figtree" w:eastAsia="Calibri" w:hAnsi="Figtree" w:cs="Arial"/>
                <w:b/>
              </w:rPr>
              <w:t>Yes No</w:t>
            </w:r>
          </w:p>
          <w:p w14:paraId="1568FBA2" w14:textId="77777777" w:rsidR="008C0507" w:rsidRPr="005D2F6E" w:rsidRDefault="008C0507" w:rsidP="000B56D0">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08193A69"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Pr>
        <w:tc>
          <w:tcPr>
            <w:tcW w:w="9304" w:type="dxa"/>
            <w:gridSpan w:val="2"/>
            <w:tcBorders>
              <w:top w:val="nil"/>
              <w:left w:val="nil"/>
              <w:bottom w:val="nil"/>
              <w:right w:val="nil"/>
            </w:tcBorders>
          </w:tcPr>
          <w:p w14:paraId="4294DA47" w14:textId="77777777" w:rsidR="008C0507" w:rsidRPr="005D2F6E" w:rsidRDefault="008C0507" w:rsidP="00F22911">
            <w:pPr>
              <w:numPr>
                <w:ilvl w:val="0"/>
                <w:numId w:val="19"/>
              </w:numPr>
              <w:spacing w:before="0" w:after="0" w:line="276" w:lineRule="auto"/>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was determined to have breached a condition of its registration under the Education Services for Overseas Students Act 2000 or the Tertiary Education Quality and Standards Agency Act 2011;</w:t>
            </w:r>
          </w:p>
        </w:tc>
        <w:tc>
          <w:tcPr>
            <w:tcW w:w="1059" w:type="dxa"/>
            <w:gridSpan w:val="2"/>
            <w:tcBorders>
              <w:top w:val="nil"/>
              <w:left w:val="nil"/>
              <w:bottom w:val="nil"/>
              <w:right w:val="nil"/>
            </w:tcBorders>
          </w:tcPr>
          <w:p w14:paraId="6386BDCB" w14:textId="77777777" w:rsidR="008C0507" w:rsidRPr="005D2F6E" w:rsidRDefault="008C0507" w:rsidP="00F22911">
            <w:pPr>
              <w:spacing w:before="0" w:after="0"/>
              <w:ind w:left="0"/>
              <w:rPr>
                <w:rFonts w:ascii="Figtree" w:eastAsia="Calibri" w:hAnsi="Figtree" w:cs="Arial"/>
                <w:b/>
              </w:rPr>
            </w:pPr>
            <w:r w:rsidRPr="005D2F6E">
              <w:rPr>
                <w:rFonts w:ascii="Figtree" w:eastAsia="Calibri" w:hAnsi="Figtree" w:cs="Arial"/>
                <w:b/>
              </w:rPr>
              <w:t>Yes No</w:t>
            </w:r>
          </w:p>
          <w:p w14:paraId="432BF315" w14:textId="77777777" w:rsidR="008C0507" w:rsidRPr="005D2F6E" w:rsidRDefault="008C0507" w:rsidP="00F22911">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0829AC56"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951"/>
        </w:trPr>
        <w:tc>
          <w:tcPr>
            <w:tcW w:w="9304" w:type="dxa"/>
            <w:gridSpan w:val="2"/>
            <w:tcBorders>
              <w:top w:val="nil"/>
              <w:left w:val="nil"/>
              <w:bottom w:val="nil"/>
              <w:right w:val="nil"/>
            </w:tcBorders>
          </w:tcPr>
          <w:p w14:paraId="4AE27016" w14:textId="77777777" w:rsidR="008C0507" w:rsidRPr="005D2F6E" w:rsidRDefault="008C0507" w:rsidP="00F22911">
            <w:pPr>
              <w:numPr>
                <w:ilvl w:val="0"/>
                <w:numId w:val="19"/>
              </w:numPr>
              <w:spacing w:before="0" w:after="0" w:line="276" w:lineRule="auto"/>
              <w:contextualSpacing/>
              <w:jc w:val="both"/>
              <w:rPr>
                <w:rFonts w:ascii="Figtree" w:eastAsia="Calibri" w:hAnsi="Figtree" w:cs="Times New Roman"/>
              </w:rPr>
            </w:pPr>
            <w:r w:rsidRPr="005D2F6E">
              <w:rPr>
                <w:rFonts w:ascii="Figtree" w:eastAsia="Calibri" w:hAnsi="Figtree" w:cs="Arial"/>
              </w:rPr>
              <w:t>become bankrupt, applied to take the benefit of a law for the benefit of bankrupt or insolvent debtors, compounded with his or her creditors or assigned his or her remuneration for the benefit of creditors, and if so, the time elapsed since this event occurred;</w:t>
            </w:r>
          </w:p>
        </w:tc>
        <w:tc>
          <w:tcPr>
            <w:tcW w:w="1059" w:type="dxa"/>
            <w:gridSpan w:val="2"/>
            <w:tcBorders>
              <w:top w:val="nil"/>
              <w:left w:val="nil"/>
              <w:bottom w:val="nil"/>
              <w:right w:val="nil"/>
            </w:tcBorders>
          </w:tcPr>
          <w:p w14:paraId="6BF2E0B2" w14:textId="77777777" w:rsidR="008C0507" w:rsidRPr="005D2F6E" w:rsidRDefault="008C0507" w:rsidP="00F22911">
            <w:pPr>
              <w:spacing w:before="0" w:after="0"/>
              <w:ind w:left="0"/>
              <w:rPr>
                <w:rFonts w:ascii="Figtree" w:eastAsia="Calibri" w:hAnsi="Figtree" w:cs="Arial"/>
                <w:b/>
              </w:rPr>
            </w:pPr>
            <w:r w:rsidRPr="005D2F6E">
              <w:rPr>
                <w:rFonts w:ascii="Figtree" w:eastAsia="Calibri" w:hAnsi="Figtree" w:cs="Arial"/>
                <w:b/>
              </w:rPr>
              <w:t>Yes No</w:t>
            </w:r>
          </w:p>
          <w:p w14:paraId="5FA2EB4C" w14:textId="77777777" w:rsidR="008C0507" w:rsidRPr="005D2F6E" w:rsidRDefault="008C0507" w:rsidP="00F22911">
            <w:pPr>
              <w:spacing w:before="0" w:after="200" w:line="276" w:lineRule="auto"/>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6AB20EBF"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696"/>
        </w:trPr>
        <w:tc>
          <w:tcPr>
            <w:tcW w:w="9304" w:type="dxa"/>
            <w:gridSpan w:val="2"/>
            <w:tcBorders>
              <w:top w:val="nil"/>
              <w:left w:val="nil"/>
              <w:bottom w:val="nil"/>
              <w:right w:val="nil"/>
            </w:tcBorders>
          </w:tcPr>
          <w:p w14:paraId="5F918A58"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disqualified from managing corporations under Part 20.6 of the Corporations Act 2001, and if so, whether the disqualification remains in place;</w:t>
            </w:r>
          </w:p>
        </w:tc>
        <w:tc>
          <w:tcPr>
            <w:tcW w:w="1059" w:type="dxa"/>
            <w:gridSpan w:val="2"/>
            <w:tcBorders>
              <w:top w:val="nil"/>
              <w:left w:val="nil"/>
              <w:bottom w:val="nil"/>
              <w:right w:val="nil"/>
            </w:tcBorders>
          </w:tcPr>
          <w:p w14:paraId="6D753745"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44D64216"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5C6F2E76"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859"/>
        </w:trPr>
        <w:tc>
          <w:tcPr>
            <w:tcW w:w="9304" w:type="dxa"/>
            <w:gridSpan w:val="2"/>
            <w:tcBorders>
              <w:top w:val="nil"/>
              <w:left w:val="nil"/>
              <w:bottom w:val="nil"/>
              <w:right w:val="nil"/>
            </w:tcBorders>
          </w:tcPr>
          <w:p w14:paraId="4BEC9D89" w14:textId="77777777" w:rsidR="008C0507" w:rsidRPr="005D2F6E" w:rsidRDefault="008C0507" w:rsidP="000563FD">
            <w:pPr>
              <w:numPr>
                <w:ilvl w:val="0"/>
                <w:numId w:val="19"/>
              </w:numPr>
              <w:spacing w:before="0" w:after="0"/>
              <w:contextualSpacing/>
              <w:jc w:val="both"/>
              <w:rPr>
                <w:rFonts w:ascii="Figtree" w:eastAsia="Calibri" w:hAnsi="Figtree" w:cs="Times New Roman"/>
              </w:rPr>
            </w:pPr>
            <w:proofErr w:type="gramStart"/>
            <w:r w:rsidRPr="005D2F6E">
              <w:rPr>
                <w:rFonts w:ascii="Figtree" w:eastAsia="Calibri" w:hAnsi="Figtree" w:cs="Arial"/>
              </w:rPr>
              <w:t>been  involved</w:t>
            </w:r>
            <w:proofErr w:type="gramEnd"/>
            <w:r w:rsidRPr="005D2F6E">
              <w:rPr>
                <w:rFonts w:ascii="Figtree" w:eastAsia="Calibri" w:hAnsi="Figtree" w:cs="Arial"/>
              </w:rPr>
              <w:t xml:space="preserve"> in the business of delivering courses or other services on behalf of a person that was the subject of regulatory action described in points b) or c) above, and if so, the relevance of the person's involvement;</w:t>
            </w:r>
          </w:p>
        </w:tc>
        <w:tc>
          <w:tcPr>
            <w:tcW w:w="1059" w:type="dxa"/>
            <w:gridSpan w:val="2"/>
            <w:tcBorders>
              <w:top w:val="nil"/>
              <w:left w:val="nil"/>
              <w:bottom w:val="nil"/>
              <w:right w:val="nil"/>
            </w:tcBorders>
          </w:tcPr>
          <w:p w14:paraId="4F647D0A"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5D1DD487"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7C3CD779"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1112"/>
        </w:trPr>
        <w:tc>
          <w:tcPr>
            <w:tcW w:w="9304" w:type="dxa"/>
            <w:gridSpan w:val="2"/>
            <w:tcBorders>
              <w:top w:val="nil"/>
              <w:left w:val="nil"/>
              <w:bottom w:val="nil"/>
              <w:right w:val="nil"/>
            </w:tcBorders>
          </w:tcPr>
          <w:p w14:paraId="30564287"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provided a VET Regulator with false or misleading information or made a false or misleading statement to a VET Regulator, and if so, whether it is reasonable to assume that the person knew that the statement made or information provided to the VET Regulator was false or misleading;</w:t>
            </w:r>
          </w:p>
        </w:tc>
        <w:tc>
          <w:tcPr>
            <w:tcW w:w="1059" w:type="dxa"/>
            <w:gridSpan w:val="2"/>
            <w:tcBorders>
              <w:top w:val="nil"/>
              <w:left w:val="nil"/>
              <w:bottom w:val="nil"/>
              <w:right w:val="nil"/>
            </w:tcBorders>
          </w:tcPr>
          <w:p w14:paraId="784310D4"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3FE98269"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16897444"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845"/>
        </w:trPr>
        <w:tc>
          <w:tcPr>
            <w:tcW w:w="9304" w:type="dxa"/>
            <w:gridSpan w:val="2"/>
            <w:tcBorders>
              <w:top w:val="nil"/>
              <w:left w:val="nil"/>
              <w:bottom w:val="nil"/>
              <w:right w:val="nil"/>
            </w:tcBorders>
          </w:tcPr>
          <w:p w14:paraId="45233B49"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determined not to be a fit and proper person as prescribed under any law of the Commonwealth or of a State or Territory of Australia, and if so, whether that determination remains in place; and</w:t>
            </w:r>
          </w:p>
        </w:tc>
        <w:tc>
          <w:tcPr>
            <w:tcW w:w="1059" w:type="dxa"/>
            <w:gridSpan w:val="2"/>
            <w:tcBorders>
              <w:top w:val="nil"/>
              <w:left w:val="nil"/>
              <w:bottom w:val="nil"/>
              <w:right w:val="nil"/>
            </w:tcBorders>
          </w:tcPr>
          <w:p w14:paraId="73A642F2"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4C633F8A" w14:textId="77777777" w:rsidR="008C0507" w:rsidRPr="005D2F6E" w:rsidRDefault="008C0507" w:rsidP="000563FD">
            <w:pPr>
              <w:spacing w:before="0" w:after="0"/>
              <w:ind w:left="0"/>
              <w:rPr>
                <w:rFonts w:ascii="Figtree" w:eastAsia="Calibri" w:hAnsi="Figtree" w:cs="Times New Roman"/>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r w:rsidR="008C0507" w:rsidRPr="005D2F6E" w14:paraId="3A1724BD" w14:textId="77777777" w:rsidTr="005D2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6" w:type="dxa"/>
          <w:trHeight w:val="560"/>
        </w:trPr>
        <w:tc>
          <w:tcPr>
            <w:tcW w:w="9304" w:type="dxa"/>
            <w:gridSpan w:val="2"/>
            <w:tcBorders>
              <w:top w:val="nil"/>
              <w:left w:val="nil"/>
              <w:bottom w:val="nil"/>
              <w:right w:val="nil"/>
            </w:tcBorders>
          </w:tcPr>
          <w:p w14:paraId="323E1418" w14:textId="77777777" w:rsidR="008C0507" w:rsidRPr="005D2F6E" w:rsidRDefault="008C0507" w:rsidP="000563FD">
            <w:pPr>
              <w:numPr>
                <w:ilvl w:val="0"/>
                <w:numId w:val="19"/>
              </w:numPr>
              <w:spacing w:before="0" w:after="0"/>
              <w:contextualSpacing/>
              <w:jc w:val="both"/>
              <w:rPr>
                <w:rFonts w:ascii="Figtree" w:eastAsia="Calibri" w:hAnsi="Figtree" w:cs="Times New Roman"/>
              </w:rPr>
            </w:pPr>
            <w:r w:rsidRPr="005D2F6E">
              <w:rPr>
                <w:rFonts w:ascii="Figtree" w:eastAsia="Calibri" w:hAnsi="Figtree" w:cs="Arial"/>
              </w:rPr>
              <w:t>been an executive officer or high managerial agent of an RTO at a time that the RTO was determined to have breached a government training contract.</w:t>
            </w:r>
          </w:p>
        </w:tc>
        <w:tc>
          <w:tcPr>
            <w:tcW w:w="1059" w:type="dxa"/>
            <w:gridSpan w:val="2"/>
            <w:tcBorders>
              <w:top w:val="nil"/>
              <w:left w:val="nil"/>
              <w:bottom w:val="nil"/>
              <w:right w:val="nil"/>
            </w:tcBorders>
          </w:tcPr>
          <w:p w14:paraId="1295A9D3"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Arial"/>
                <w:b/>
              </w:rPr>
              <w:t>Yes No</w:t>
            </w:r>
          </w:p>
          <w:p w14:paraId="12A0B39C" w14:textId="77777777" w:rsidR="008C0507" w:rsidRPr="005D2F6E" w:rsidRDefault="008C0507" w:rsidP="000563FD">
            <w:pPr>
              <w:spacing w:before="0" w:after="0"/>
              <w:ind w:left="0"/>
              <w:rPr>
                <w:rFonts w:ascii="Figtree" w:eastAsia="Calibri" w:hAnsi="Figtree" w:cs="Arial"/>
                <w:b/>
              </w:rPr>
            </w:pPr>
            <w:r w:rsidRPr="005D2F6E">
              <w:rPr>
                <w:rFonts w:ascii="Figtree" w:eastAsia="Calibri" w:hAnsi="Figtree" w:cs="Times New Roman"/>
                <w:b/>
              </w:rPr>
              <w:t xml:space="preserve"> </w:t>
            </w:r>
            <w:r w:rsidRPr="005D2F6E">
              <w:rPr>
                <w:rFonts w:ascii="Figtree" w:eastAsia="Calibri" w:hAnsi="Figtree" w:cs="Arial"/>
                <w:b/>
              </w:rPr>
              <w:sym w:font="Wingdings" w:char="F06F"/>
            </w:r>
            <w:r w:rsidRPr="005D2F6E">
              <w:rPr>
                <w:rFonts w:ascii="Figtree" w:eastAsia="Calibri" w:hAnsi="Figtree" w:cs="Arial"/>
                <w:b/>
              </w:rPr>
              <w:t xml:space="preserve">  </w:t>
            </w:r>
            <w:r w:rsidRPr="005D2F6E">
              <w:rPr>
                <w:rFonts w:ascii="Figtree" w:eastAsia="Calibri" w:hAnsi="Figtree" w:cs="Arial"/>
                <w:b/>
              </w:rPr>
              <w:sym w:font="Wingdings" w:char="F06F"/>
            </w:r>
          </w:p>
        </w:tc>
      </w:tr>
    </w:tbl>
    <w:p w14:paraId="77CC9734" w14:textId="77777777" w:rsidR="009D7D34" w:rsidRPr="005D2F6E" w:rsidRDefault="009D7D34" w:rsidP="008C0507">
      <w:pPr>
        <w:spacing w:before="0" w:after="200" w:line="276" w:lineRule="auto"/>
        <w:ind w:left="0" w:right="1275"/>
        <w:contextualSpacing/>
        <w:jc w:val="both"/>
        <w:rPr>
          <w:rFonts w:ascii="Figtree" w:eastAsia="Calibri" w:hAnsi="Figtree" w:cs="Arial"/>
        </w:rPr>
      </w:pPr>
    </w:p>
    <w:p w14:paraId="16C0F075" w14:textId="77777777" w:rsidR="00B2067B" w:rsidRPr="005D2F6E" w:rsidRDefault="00B2067B" w:rsidP="00B2067B">
      <w:pPr>
        <w:spacing w:before="0" w:after="0"/>
        <w:ind w:left="0"/>
        <w:rPr>
          <w:rFonts w:ascii="Figtree" w:eastAsia="Calibri" w:hAnsi="Figtree" w:cs="Arial"/>
          <w:b/>
          <w:bCs/>
        </w:rPr>
      </w:pPr>
      <w:r w:rsidRPr="005D2F6E">
        <w:rPr>
          <w:rFonts w:ascii="Figtree" w:eastAsia="Calibri" w:hAnsi="Figtree" w:cs="Arial"/>
          <w:b/>
          <w:bCs/>
        </w:rPr>
        <w:t xml:space="preserve">I certify that all of the details stated on this form, as provided by me, are true and correct. </w:t>
      </w:r>
    </w:p>
    <w:p w14:paraId="02D56A09" w14:textId="77777777" w:rsidR="00B2067B" w:rsidRPr="005D2F6E" w:rsidRDefault="00B2067B" w:rsidP="009D7D34">
      <w:pPr>
        <w:tabs>
          <w:tab w:val="left" w:pos="9639"/>
        </w:tabs>
        <w:spacing w:before="0" w:after="0"/>
        <w:ind w:left="0"/>
        <w:rPr>
          <w:rFonts w:ascii="Figtree" w:eastAsia="Calibri" w:hAnsi="Figtree" w:cs="Arial"/>
        </w:rPr>
      </w:pPr>
    </w:p>
    <w:p w14:paraId="643CE2CB" w14:textId="01277BA1" w:rsidR="00B2067B" w:rsidRPr="005D2F6E" w:rsidRDefault="00B2067B" w:rsidP="009D7D34">
      <w:pPr>
        <w:tabs>
          <w:tab w:val="left" w:pos="9639"/>
        </w:tabs>
        <w:spacing w:before="0" w:after="0"/>
        <w:ind w:left="0"/>
        <w:rPr>
          <w:rFonts w:ascii="Figtree" w:eastAsia="Calibri" w:hAnsi="Figtree" w:cs="Arial"/>
        </w:rPr>
      </w:pPr>
      <w:proofErr w:type="gramStart"/>
      <w:r w:rsidRPr="005D2F6E">
        <w:rPr>
          <w:rFonts w:ascii="Figtree" w:eastAsia="Calibri" w:hAnsi="Figtree" w:cs="Arial"/>
        </w:rPr>
        <w:t>Name</w:t>
      </w:r>
      <w:r w:rsidR="009D7D34" w:rsidRPr="005D2F6E">
        <w:rPr>
          <w:rFonts w:ascii="Figtree" w:eastAsia="Calibri" w:hAnsi="Figtree" w:cs="Arial"/>
        </w:rPr>
        <w:t>:_</w:t>
      </w:r>
      <w:proofErr w:type="gramEnd"/>
      <w:r w:rsidR="009D7D34" w:rsidRPr="005D2F6E">
        <w:rPr>
          <w:rFonts w:ascii="Figtree" w:eastAsia="Calibri" w:hAnsi="Figtree" w:cs="Arial"/>
        </w:rPr>
        <w:t>_________________</w:t>
      </w:r>
      <w:r w:rsidR="009D7D34" w:rsidRPr="005D2F6E">
        <w:rPr>
          <w:rFonts w:ascii="Figtree" w:eastAsia="Calibri" w:hAnsi="Figtree" w:cs="Arial"/>
          <w:sz w:val="28"/>
        </w:rPr>
        <w:t xml:space="preserve">                                                 </w:t>
      </w:r>
      <w:r w:rsidRPr="005D2F6E">
        <w:rPr>
          <w:rFonts w:ascii="Figtree" w:eastAsia="Calibri" w:hAnsi="Figtree" w:cs="Arial"/>
        </w:rPr>
        <w:t>Date:</w:t>
      </w:r>
      <w:r w:rsidR="009D7D34" w:rsidRPr="005D2F6E">
        <w:rPr>
          <w:rFonts w:ascii="Figtree" w:eastAsia="Calibri" w:hAnsi="Figtree" w:cs="Arial"/>
        </w:rPr>
        <w:t>____________</w:t>
      </w:r>
    </w:p>
    <w:p w14:paraId="11857AC5" w14:textId="77777777" w:rsidR="009D7D34" w:rsidRPr="005D2F6E" w:rsidRDefault="009D7D34" w:rsidP="00B2067B">
      <w:pPr>
        <w:spacing w:before="0" w:after="0"/>
        <w:ind w:left="0"/>
        <w:rPr>
          <w:rFonts w:ascii="Figtree" w:eastAsia="Calibri" w:hAnsi="Figtree" w:cs="Arial"/>
        </w:rPr>
      </w:pPr>
    </w:p>
    <w:p w14:paraId="0ED5613D" w14:textId="215D40A3" w:rsidR="00B2067B" w:rsidRPr="005D2F6E" w:rsidRDefault="00B2067B" w:rsidP="00B2067B">
      <w:pPr>
        <w:spacing w:before="0" w:after="0"/>
        <w:ind w:left="0"/>
        <w:rPr>
          <w:rFonts w:ascii="Figtree" w:eastAsia="Calibri" w:hAnsi="Figtree" w:cs="Arial"/>
          <w:sz w:val="28"/>
        </w:rPr>
      </w:pPr>
      <w:r w:rsidRPr="005D2F6E">
        <w:rPr>
          <w:rFonts w:ascii="Figtree" w:eastAsia="Calibri" w:hAnsi="Figtree" w:cs="Arial"/>
        </w:rPr>
        <w:t>Signature:</w:t>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rPr>
        <w:tab/>
      </w:r>
    </w:p>
    <w:p w14:paraId="2B000C52" w14:textId="77777777" w:rsidR="00B2067B" w:rsidRPr="005D2F6E" w:rsidRDefault="00B2067B" w:rsidP="00B2067B">
      <w:pPr>
        <w:spacing w:before="0" w:after="0"/>
        <w:ind w:left="0"/>
        <w:rPr>
          <w:rFonts w:ascii="Figtree" w:eastAsia="Calibri" w:hAnsi="Figtree" w:cs="Arial"/>
        </w:rPr>
      </w:pPr>
    </w:p>
    <w:p w14:paraId="1266B9E1" w14:textId="03AAF531" w:rsidR="00B2067B" w:rsidRPr="005D2F6E" w:rsidRDefault="00B2067B" w:rsidP="005D2F6E">
      <w:pPr>
        <w:spacing w:before="0" w:after="0"/>
        <w:ind w:left="0"/>
        <w:rPr>
          <w:rFonts w:ascii="Figtree" w:eastAsia="Calibri" w:hAnsi="Figtree" w:cs="Times New Roman"/>
        </w:rPr>
      </w:pPr>
      <w:r w:rsidRPr="005D2F6E">
        <w:rPr>
          <w:rFonts w:ascii="Figtree" w:eastAsia="Calibri" w:hAnsi="Figtree" w:cs="Arial"/>
        </w:rPr>
        <w:t>Witness (person over 18 years of age):</w:t>
      </w:r>
      <w:r w:rsidRPr="005D2F6E">
        <w:rPr>
          <w:rFonts w:ascii="Figtree" w:eastAsia="Calibri" w:hAnsi="Figtree" w:cs="Arial"/>
          <w:sz w:val="28"/>
          <w:u w:val="single"/>
        </w:rPr>
        <w:tab/>
      </w:r>
      <w:r w:rsidRPr="005D2F6E">
        <w:rPr>
          <w:rFonts w:ascii="Figtree" w:eastAsia="Calibri" w:hAnsi="Figtree" w:cs="Arial"/>
          <w:sz w:val="28"/>
          <w:u w:val="single"/>
        </w:rPr>
        <w:tab/>
      </w:r>
      <w:r w:rsidRPr="005D2F6E">
        <w:rPr>
          <w:rFonts w:ascii="Figtree" w:eastAsia="Calibri" w:hAnsi="Figtree" w:cs="Arial"/>
          <w:sz w:val="28"/>
          <w:u w:val="single"/>
        </w:rPr>
        <w:tab/>
      </w:r>
    </w:p>
    <w:p w14:paraId="65717D2A" w14:textId="77777777" w:rsidR="009D7D34" w:rsidRPr="005D2F6E" w:rsidRDefault="009D7D34" w:rsidP="00A5105B">
      <w:pPr>
        <w:spacing w:before="0" w:after="200" w:line="276" w:lineRule="auto"/>
        <w:ind w:left="0"/>
        <w:rPr>
          <w:rFonts w:ascii="Figtree" w:eastAsia="Calibri" w:hAnsi="Figtree" w:cs="Times New Roman"/>
        </w:rPr>
        <w:sectPr w:rsidR="009D7D34" w:rsidRPr="005D2F6E" w:rsidSect="009D7D34">
          <w:pgSz w:w="11906" w:h="16838"/>
          <w:pgMar w:top="851" w:right="707" w:bottom="851" w:left="851" w:header="708" w:footer="708" w:gutter="0"/>
          <w:cols w:space="708"/>
          <w:docGrid w:linePitch="360"/>
        </w:sectPr>
      </w:pPr>
    </w:p>
    <w:p w14:paraId="3C732EDD" w14:textId="0B4ABB05" w:rsidR="00670D40" w:rsidRPr="005D2F6E" w:rsidRDefault="008C0507" w:rsidP="005D2F6E">
      <w:pPr>
        <w:spacing w:before="0" w:after="200" w:line="276" w:lineRule="auto"/>
        <w:ind w:left="0"/>
        <w:rPr>
          <w:rFonts w:ascii="Figtree" w:hAnsi="Figtree"/>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86912" behindDoc="0" locked="0" layoutInCell="1" allowOverlap="1" wp14:anchorId="3366DE0A" wp14:editId="1AE0C898">
                <wp:simplePos x="0" y="0"/>
                <wp:positionH relativeFrom="column">
                  <wp:posOffset>8468139</wp:posOffset>
                </wp:positionH>
                <wp:positionV relativeFrom="margin">
                  <wp:align>top</wp:align>
                </wp:positionV>
                <wp:extent cx="1105200" cy="381600"/>
                <wp:effectExtent l="0" t="0" r="0" b="0"/>
                <wp:wrapNone/>
                <wp:docPr id="131442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4B825EB2" w14:textId="03262300"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DE0A" id="_x0000_s1029" type="#_x0000_t202" style="position:absolute;margin-left:666.8pt;margin-top:0;width:87pt;height:30.05pt;z-index:2516869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PPDg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" stroked="f">
                <v:textbox>
                  <w:txbxContent>
                    <w:p w14:paraId="4B825EB2" w14:textId="03262300" w:rsidR="008C0507" w:rsidRPr="008D1861" w:rsidRDefault="008C0507" w:rsidP="008C0507">
                      <w:pPr>
                        <w:rPr>
                          <w:rFonts w:ascii="Arial" w:hAnsi="Arial" w:cs="Arial"/>
                          <w:sz w:val="24"/>
                          <w:szCs w:val="24"/>
                        </w:rPr>
                      </w:pPr>
                      <w:proofErr w:type="spellStart"/>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w:t>
                      </w:r>
                      <w:proofErr w:type="spellEnd"/>
                      <w:r w:rsidRPr="008D1861">
                        <w:rPr>
                          <w:rFonts w:ascii="Arial" w:hAnsi="Arial" w:cs="Arial"/>
                          <w:sz w:val="24"/>
                          <w:szCs w:val="24"/>
                        </w:rPr>
                        <w:t xml:space="preserve"> </w:t>
                      </w:r>
                      <w:r>
                        <w:rPr>
                          <w:rFonts w:ascii="Arial" w:hAnsi="Arial" w:cs="Arial"/>
                          <w:sz w:val="24"/>
                          <w:szCs w:val="24"/>
                        </w:rPr>
                        <w:t>4</w:t>
                      </w:r>
                    </w:p>
                  </w:txbxContent>
                </v:textbox>
                <w10:wrap anchory="margin"/>
              </v:shape>
            </w:pict>
          </mc:Fallback>
        </mc:AlternateContent>
      </w:r>
      <w:r w:rsidR="005D2F6E" w:rsidRPr="005D2F6E">
        <w:rPr>
          <w:rFonts w:ascii="Figtree" w:eastAsia="Calibri" w:hAnsi="Figtree" w:cs="Times New Roman"/>
        </w:rPr>
        <w:object w:dxaOrig="15570" w:dyaOrig="10080" w14:anchorId="6E346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45pt;height:486.35pt" o:ole="">
            <v:imagedata r:id="rId17" o:title=""/>
          </v:shape>
          <o:OLEObject Type="Embed" ProgID="Visio.Drawing.15" ShapeID="_x0000_i1025" DrawAspect="Content" ObjectID="_1761977972" r:id="rId18"/>
        </w:object>
      </w:r>
    </w:p>
    <w:sectPr w:rsidR="00670D40" w:rsidRPr="005D2F6E" w:rsidSect="00A5105B">
      <w:headerReference w:type="default" r:id="rId19"/>
      <w:pgSz w:w="16838" w:h="11906" w:orient="landscape"/>
      <w:pgMar w:top="1440" w:right="1276" w:bottom="1440"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F6B03" w14:textId="77777777" w:rsidR="008729FC" w:rsidRDefault="008729FC" w:rsidP="001512CD">
      <w:pPr>
        <w:spacing w:after="0"/>
      </w:pPr>
      <w:r>
        <w:separator/>
      </w:r>
    </w:p>
  </w:endnote>
  <w:endnote w:type="continuationSeparator" w:id="0">
    <w:p w14:paraId="3397046E" w14:textId="77777777" w:rsidR="008729FC" w:rsidRDefault="008729FC" w:rsidP="00151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gtree Light">
    <w:panose1 w:val="00000000000000000000"/>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F467" w14:textId="53CA2283" w:rsidR="00670D40" w:rsidRDefault="00670D40" w:rsidP="00FE31ED">
    <w:pPr>
      <w:pStyle w:val="Footer"/>
      <w:tabs>
        <w:tab w:val="clear" w:pos="4513"/>
        <w:tab w:val="clear" w:pos="9026"/>
        <w:tab w:val="left" w:pos="2792"/>
      </w:tabs>
    </w:pPr>
    <w:r>
      <w:rPr>
        <w:noProof/>
      </w:rPr>
      <w:drawing>
        <wp:anchor distT="0" distB="0" distL="114300" distR="114300" simplePos="0" relativeHeight="251658240" behindDoc="1" locked="0" layoutInCell="1" allowOverlap="1" wp14:anchorId="3F1459FD" wp14:editId="0ACD1DEC">
          <wp:simplePos x="0" y="0"/>
          <wp:positionH relativeFrom="page">
            <wp:align>left</wp:align>
          </wp:positionH>
          <wp:positionV relativeFrom="paragraph">
            <wp:posOffset>-310708</wp:posOffset>
          </wp:positionV>
          <wp:extent cx="7561236" cy="916657"/>
          <wp:effectExtent l="0" t="0" r="1905" b="0"/>
          <wp:wrapNone/>
          <wp:docPr id="1385412752" name="Picture 13854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7287" name="Picture 144067287"/>
                  <pic:cNvPicPr/>
                </pic:nvPicPr>
                <pic:blipFill>
                  <a:blip r:embed="rId1">
                    <a:extLst>
                      <a:ext uri="{28A0092B-C50C-407E-A947-70E740481C1C}">
                        <a14:useLocalDpi xmlns:a14="http://schemas.microsoft.com/office/drawing/2010/main" val="0"/>
                      </a:ext>
                    </a:extLst>
                  </a:blip>
                  <a:stretch>
                    <a:fillRect/>
                  </a:stretch>
                </pic:blipFill>
                <pic:spPr>
                  <a:xfrm>
                    <a:off x="0" y="0"/>
                    <a:ext cx="7561236" cy="916657"/>
                  </a:xfrm>
                  <a:prstGeom prst="rect">
                    <a:avLst/>
                  </a:prstGeom>
                </pic:spPr>
              </pic:pic>
            </a:graphicData>
          </a:graphic>
          <wp14:sizeRelH relativeFrom="margin">
            <wp14:pctWidth>0</wp14:pctWidth>
          </wp14:sizeRelH>
          <wp14:sizeRelV relativeFrom="margin">
            <wp14:pctHeight>0</wp14:pctHeight>
          </wp14:sizeRelV>
        </wp:anchor>
      </w:drawing>
    </w:r>
    <w:r w:rsidR="00FE31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78E8" w14:textId="60A962AA" w:rsidR="00FE31ED" w:rsidRDefault="00FE31ED" w:rsidP="00FE31ED">
    <w:pPr>
      <w:pStyle w:val="Footer"/>
      <w:tabs>
        <w:tab w:val="clear" w:pos="4513"/>
        <w:tab w:val="clear" w:pos="9026"/>
        <w:tab w:val="left" w:pos="279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9ABBA" w14:textId="77777777" w:rsidR="008729FC" w:rsidRDefault="008729FC" w:rsidP="001512CD">
      <w:pPr>
        <w:spacing w:after="0"/>
      </w:pPr>
      <w:bookmarkStart w:id="0" w:name="_Hlk148020458"/>
      <w:bookmarkEnd w:id="0"/>
      <w:r>
        <w:separator/>
      </w:r>
    </w:p>
  </w:footnote>
  <w:footnote w:type="continuationSeparator" w:id="0">
    <w:p w14:paraId="285EA780" w14:textId="77777777" w:rsidR="008729FC" w:rsidRDefault="008729FC" w:rsidP="001512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8D05" w14:textId="77777777" w:rsidR="007006DB" w:rsidRDefault="007006DB">
    <w:pPr>
      <w:pStyle w:val="Header"/>
    </w:pPr>
    <w:r>
      <w:rPr>
        <w:noProof/>
      </w:rPr>
      <mc:AlternateContent>
        <mc:Choice Requires="wps">
          <w:drawing>
            <wp:anchor distT="0" distB="0" distL="0" distR="0" simplePos="0" relativeHeight="251661312" behindDoc="0" locked="0" layoutInCell="1" allowOverlap="1" wp14:anchorId="735F5692" wp14:editId="2B892490">
              <wp:simplePos x="635" y="635"/>
              <wp:positionH relativeFrom="page">
                <wp:align>center</wp:align>
              </wp:positionH>
              <wp:positionV relativeFrom="page">
                <wp:align>top</wp:align>
              </wp:positionV>
              <wp:extent cx="443865" cy="443865"/>
              <wp:effectExtent l="0" t="0" r="16510" b="3810"/>
              <wp:wrapNone/>
              <wp:docPr id="14826043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F5692"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F5C5" w14:textId="77777777" w:rsidR="00670D40" w:rsidRPr="00670D40" w:rsidRDefault="00670D40" w:rsidP="00FE31ED">
    <w:pPr>
      <w:pStyle w:val="Header"/>
      <w:ind w:left="0"/>
    </w:pPr>
    <w:r>
      <w:rPr>
        <w:noProof/>
      </w:rPr>
      <w:drawing>
        <wp:anchor distT="0" distB="0" distL="114300" distR="114300" simplePos="0" relativeHeight="251659264" behindDoc="1" locked="0" layoutInCell="1" allowOverlap="1" wp14:anchorId="474C762A" wp14:editId="5B5DF888">
          <wp:simplePos x="0" y="0"/>
          <wp:positionH relativeFrom="page">
            <wp:align>right</wp:align>
          </wp:positionH>
          <wp:positionV relativeFrom="paragraph">
            <wp:posOffset>-449580</wp:posOffset>
          </wp:positionV>
          <wp:extent cx="7551431" cy="2234123"/>
          <wp:effectExtent l="0" t="0" r="0" b="0"/>
          <wp:wrapNone/>
          <wp:docPr id="1384804148" name="Picture 1384804148"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0317" name="Picture 2" descr="A white background with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431" cy="22341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F4FC" w14:textId="77777777" w:rsidR="007006DB" w:rsidRDefault="007006DB">
    <w:pPr>
      <w:pStyle w:val="Header"/>
    </w:pPr>
    <w:r>
      <w:rPr>
        <w:noProof/>
      </w:rPr>
      <mc:AlternateContent>
        <mc:Choice Requires="wps">
          <w:drawing>
            <wp:anchor distT="0" distB="0" distL="0" distR="0" simplePos="0" relativeHeight="251660288" behindDoc="0" locked="0" layoutInCell="1" allowOverlap="1" wp14:anchorId="7A01A67F" wp14:editId="2C5D4615">
              <wp:simplePos x="635" y="635"/>
              <wp:positionH relativeFrom="page">
                <wp:align>center</wp:align>
              </wp:positionH>
              <wp:positionV relativeFrom="page">
                <wp:align>top</wp:align>
              </wp:positionV>
              <wp:extent cx="443865" cy="443865"/>
              <wp:effectExtent l="0" t="0" r="16510" b="3810"/>
              <wp:wrapNone/>
              <wp:docPr id="1825720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1A67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492459"/>
      <w:docPartObj>
        <w:docPartGallery w:val="Page Numbers (Top of Page)"/>
        <w:docPartUnique/>
      </w:docPartObj>
    </w:sdtPr>
    <w:sdtEndPr>
      <w:rPr>
        <w:noProof/>
      </w:rPr>
    </w:sdtEndPr>
    <w:sdtContent>
      <w:p w14:paraId="53645613" w14:textId="29943578" w:rsidR="009D2F04" w:rsidRDefault="009D2F0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C13DA71" w14:textId="1413B9C3" w:rsidR="00FE31ED" w:rsidRPr="00670D40" w:rsidRDefault="00FE31ED" w:rsidP="00FE31ED">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2D4" w14:textId="1C752B58" w:rsidR="00A5105B" w:rsidRDefault="00A5105B">
    <w:pPr>
      <w:pStyle w:val="Header"/>
      <w:jc w:val="center"/>
    </w:pPr>
  </w:p>
  <w:p w14:paraId="656C3F87" w14:textId="77777777" w:rsidR="00A5105B" w:rsidRPr="00670D40" w:rsidRDefault="00A5105B" w:rsidP="00FE31ED">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57EA37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DAA0CF0A"/>
    <w:lvl w:ilvl="0">
      <w:start w:val="1"/>
      <w:numFmt w:val="decimal"/>
      <w:lvlText w:val="%1."/>
      <w:lvlJc w:val="left"/>
      <w:pPr>
        <w:tabs>
          <w:tab w:val="num" w:pos="360"/>
        </w:tabs>
        <w:ind w:left="360" w:hanging="360"/>
      </w:pPr>
    </w:lvl>
  </w:abstractNum>
  <w:abstractNum w:abstractNumId="2" w15:restartNumberingAfterBreak="0">
    <w:nsid w:val="0A0E6E9E"/>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1F63D74"/>
    <w:multiLevelType w:val="hybridMultilevel"/>
    <w:tmpl w:val="B4BAC3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7D763C"/>
    <w:multiLevelType w:val="hybridMultilevel"/>
    <w:tmpl w:val="C0E49A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4C3712"/>
    <w:multiLevelType w:val="hybridMultilevel"/>
    <w:tmpl w:val="436E3CA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314E2EB0"/>
    <w:multiLevelType w:val="hybridMultilevel"/>
    <w:tmpl w:val="103E5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6F0C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0E5F5E"/>
    <w:multiLevelType w:val="hybridMultilevel"/>
    <w:tmpl w:val="C2F242BC"/>
    <w:lvl w:ilvl="0" w:tplc="29109A9A">
      <w:start w:val="1"/>
      <w:numFmt w:val="lowerLetter"/>
      <w:lvlText w:val="%1"/>
      <w:lvlJc w:val="left"/>
      <w:pPr>
        <w:ind w:left="360" w:hanging="360"/>
      </w:pPr>
      <w:rPr>
        <w:rFonts w:ascii="Arial" w:hAnsi="Arial" w:hint="default"/>
        <w:kern w:val="24"/>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2F4BA8"/>
    <w:multiLevelType w:val="hybridMultilevel"/>
    <w:tmpl w:val="7C74D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29665F"/>
    <w:multiLevelType w:val="hybridMultilevel"/>
    <w:tmpl w:val="30602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9E278DE"/>
    <w:multiLevelType w:val="hybridMultilevel"/>
    <w:tmpl w:val="635AE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3460DF"/>
    <w:multiLevelType w:val="hybridMultilevel"/>
    <w:tmpl w:val="3904AA3A"/>
    <w:lvl w:ilvl="0" w:tplc="0C09000F">
      <w:start w:val="1"/>
      <w:numFmt w:val="decimal"/>
      <w:lvlText w:val="%1."/>
      <w:lvlJc w:val="left"/>
      <w:pPr>
        <w:ind w:left="3312" w:hanging="360"/>
      </w:pPr>
    </w:lvl>
    <w:lvl w:ilvl="1" w:tplc="0C090019" w:tentative="1">
      <w:start w:val="1"/>
      <w:numFmt w:val="lowerLetter"/>
      <w:lvlText w:val="%2."/>
      <w:lvlJc w:val="left"/>
      <w:pPr>
        <w:ind w:left="4032" w:hanging="360"/>
      </w:pPr>
    </w:lvl>
    <w:lvl w:ilvl="2" w:tplc="0C09001B" w:tentative="1">
      <w:start w:val="1"/>
      <w:numFmt w:val="lowerRoman"/>
      <w:lvlText w:val="%3."/>
      <w:lvlJc w:val="right"/>
      <w:pPr>
        <w:ind w:left="4752" w:hanging="180"/>
      </w:pPr>
    </w:lvl>
    <w:lvl w:ilvl="3" w:tplc="0C09000F" w:tentative="1">
      <w:start w:val="1"/>
      <w:numFmt w:val="decimal"/>
      <w:lvlText w:val="%4."/>
      <w:lvlJc w:val="left"/>
      <w:pPr>
        <w:ind w:left="5472" w:hanging="360"/>
      </w:pPr>
    </w:lvl>
    <w:lvl w:ilvl="4" w:tplc="0C090019" w:tentative="1">
      <w:start w:val="1"/>
      <w:numFmt w:val="lowerLetter"/>
      <w:lvlText w:val="%5."/>
      <w:lvlJc w:val="left"/>
      <w:pPr>
        <w:ind w:left="6192" w:hanging="360"/>
      </w:pPr>
    </w:lvl>
    <w:lvl w:ilvl="5" w:tplc="0C09001B" w:tentative="1">
      <w:start w:val="1"/>
      <w:numFmt w:val="lowerRoman"/>
      <w:lvlText w:val="%6."/>
      <w:lvlJc w:val="right"/>
      <w:pPr>
        <w:ind w:left="6912" w:hanging="180"/>
      </w:pPr>
    </w:lvl>
    <w:lvl w:ilvl="6" w:tplc="0C09000F" w:tentative="1">
      <w:start w:val="1"/>
      <w:numFmt w:val="decimal"/>
      <w:lvlText w:val="%7."/>
      <w:lvlJc w:val="left"/>
      <w:pPr>
        <w:ind w:left="7632" w:hanging="360"/>
      </w:pPr>
    </w:lvl>
    <w:lvl w:ilvl="7" w:tplc="0C090019" w:tentative="1">
      <w:start w:val="1"/>
      <w:numFmt w:val="lowerLetter"/>
      <w:lvlText w:val="%8."/>
      <w:lvlJc w:val="left"/>
      <w:pPr>
        <w:ind w:left="8352" w:hanging="360"/>
      </w:pPr>
    </w:lvl>
    <w:lvl w:ilvl="8" w:tplc="0C09001B" w:tentative="1">
      <w:start w:val="1"/>
      <w:numFmt w:val="lowerRoman"/>
      <w:lvlText w:val="%9."/>
      <w:lvlJc w:val="right"/>
      <w:pPr>
        <w:ind w:left="9072" w:hanging="180"/>
      </w:pPr>
    </w:lvl>
  </w:abstractNum>
  <w:abstractNum w:abstractNumId="13" w15:restartNumberingAfterBreak="0">
    <w:nsid w:val="60D17712"/>
    <w:multiLevelType w:val="hybridMultilevel"/>
    <w:tmpl w:val="0DFE1D78"/>
    <w:lvl w:ilvl="0" w:tplc="CA12B2D0">
      <w:start w:val="1"/>
      <w:numFmt w:val="lowerLetter"/>
      <w:lvlText w:val="%1"/>
      <w:lvlJc w:val="left"/>
      <w:pPr>
        <w:ind w:left="360" w:hanging="360"/>
      </w:pPr>
      <w:rPr>
        <w:rFonts w:ascii="Figtree" w:hAnsi="Figtree" w:hint="default"/>
        <w:kern w:val="24"/>
        <w:sz w:val="22"/>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A186C53"/>
    <w:multiLevelType w:val="hybridMultilevel"/>
    <w:tmpl w:val="08CCD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627E6F"/>
    <w:multiLevelType w:val="hybridMultilevel"/>
    <w:tmpl w:val="55D893D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7AA7C3D"/>
    <w:multiLevelType w:val="hybridMultilevel"/>
    <w:tmpl w:val="2D7EA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A7678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CE1076E"/>
    <w:multiLevelType w:val="hybridMultilevel"/>
    <w:tmpl w:val="4A642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4424612">
    <w:abstractNumId w:val="2"/>
  </w:num>
  <w:num w:numId="2" w16cid:durableId="925304595">
    <w:abstractNumId w:val="17"/>
  </w:num>
  <w:num w:numId="3" w16cid:durableId="1281644340">
    <w:abstractNumId w:val="7"/>
  </w:num>
  <w:num w:numId="4" w16cid:durableId="1322274958">
    <w:abstractNumId w:val="0"/>
  </w:num>
  <w:num w:numId="5" w16cid:durableId="279802179">
    <w:abstractNumId w:val="1"/>
  </w:num>
  <w:num w:numId="6" w16cid:durableId="972832831">
    <w:abstractNumId w:val="3"/>
  </w:num>
  <w:num w:numId="7" w16cid:durableId="1143037975">
    <w:abstractNumId w:val="5"/>
  </w:num>
  <w:num w:numId="8" w16cid:durableId="837429876">
    <w:abstractNumId w:val="12"/>
  </w:num>
  <w:num w:numId="9" w16cid:durableId="1462726599">
    <w:abstractNumId w:val="14"/>
  </w:num>
  <w:num w:numId="10" w16cid:durableId="1470703038">
    <w:abstractNumId w:val="18"/>
  </w:num>
  <w:num w:numId="11" w16cid:durableId="465203033">
    <w:abstractNumId w:val="4"/>
  </w:num>
  <w:num w:numId="12" w16cid:durableId="1786656717">
    <w:abstractNumId w:val="15"/>
  </w:num>
  <w:num w:numId="13" w16cid:durableId="220478949">
    <w:abstractNumId w:val="11"/>
  </w:num>
  <w:num w:numId="14" w16cid:durableId="1710181200">
    <w:abstractNumId w:val="16"/>
  </w:num>
  <w:num w:numId="15" w16cid:durableId="153842493">
    <w:abstractNumId w:val="9"/>
  </w:num>
  <w:num w:numId="16" w16cid:durableId="1392313646">
    <w:abstractNumId w:val="6"/>
  </w:num>
  <w:num w:numId="17" w16cid:durableId="884365198">
    <w:abstractNumId w:val="10"/>
  </w:num>
  <w:num w:numId="18" w16cid:durableId="277763339">
    <w:abstractNumId w:val="8"/>
  </w:num>
  <w:num w:numId="19" w16cid:durableId="1822579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FC"/>
    <w:rsid w:val="001512CD"/>
    <w:rsid w:val="00261829"/>
    <w:rsid w:val="002D3E17"/>
    <w:rsid w:val="00385D5D"/>
    <w:rsid w:val="00393C8E"/>
    <w:rsid w:val="005D2F6E"/>
    <w:rsid w:val="005E0C44"/>
    <w:rsid w:val="0066657D"/>
    <w:rsid w:val="00670D40"/>
    <w:rsid w:val="007006DB"/>
    <w:rsid w:val="008729FC"/>
    <w:rsid w:val="008C0507"/>
    <w:rsid w:val="008E300E"/>
    <w:rsid w:val="00940A1E"/>
    <w:rsid w:val="0097386D"/>
    <w:rsid w:val="009D2F04"/>
    <w:rsid w:val="009D7D34"/>
    <w:rsid w:val="00A5105B"/>
    <w:rsid w:val="00B2067B"/>
    <w:rsid w:val="00BE68F9"/>
    <w:rsid w:val="00C275F2"/>
    <w:rsid w:val="00E84B1A"/>
    <w:rsid w:val="00E928C5"/>
    <w:rsid w:val="00FE3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9FE77C"/>
  <w15:chartTrackingRefBased/>
  <w15:docId w15:val="{1EFD6CEB-183F-4EAA-823E-00FC8373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D40"/>
    <w:pPr>
      <w:spacing w:before="20" w:after="20" w:line="240" w:lineRule="auto"/>
      <w:ind w:left="-284"/>
    </w:pPr>
    <w:rPr>
      <w:rFonts w:asciiTheme="majorHAnsi" w:hAnsiTheme="majorHAnsi"/>
    </w:rPr>
  </w:style>
  <w:style w:type="paragraph" w:styleId="Heading1">
    <w:name w:val="heading 1"/>
    <w:basedOn w:val="Normal"/>
    <w:next w:val="Normal"/>
    <w:link w:val="Heading1Char"/>
    <w:uiPriority w:val="9"/>
    <w:qFormat/>
    <w:rsid w:val="001512CD"/>
    <w:pPr>
      <w:keepNext/>
      <w:keepLines/>
      <w:numPr>
        <w:numId w:val="1"/>
      </w:numPr>
      <w:spacing w:before="240" w:after="0"/>
      <w:outlineLvl w:val="0"/>
    </w:pPr>
    <w:rPr>
      <w:rFonts w:ascii="Figtree Light" w:eastAsiaTheme="majorEastAsia" w:hAnsi="Figtree Light"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512CD"/>
    <w:pPr>
      <w:keepNext/>
      <w:keepLines/>
      <w:numPr>
        <w:ilvl w:val="1"/>
        <w:numId w:val="1"/>
      </w:numPr>
      <w:spacing w:before="40" w:after="0"/>
      <w:outlineLvl w:val="1"/>
    </w:pPr>
    <w:rPr>
      <w:rFonts w:ascii="Figtree Light" w:eastAsiaTheme="majorEastAsia" w:hAnsi="Figtree Light"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12CD"/>
    <w:pPr>
      <w:keepNext/>
      <w:keepLines/>
      <w:numPr>
        <w:ilvl w:val="2"/>
        <w:numId w:val="1"/>
      </w:numPr>
      <w:spacing w:before="40" w:after="0"/>
      <w:outlineLvl w:val="2"/>
    </w:pPr>
    <w:rPr>
      <w:rFonts w:ascii="Figtree Light" w:eastAsiaTheme="majorEastAsia" w:hAnsi="Figtree Light"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512CD"/>
    <w:pPr>
      <w:keepNext/>
      <w:keepLines/>
      <w:numPr>
        <w:ilvl w:val="3"/>
        <w:numId w:val="1"/>
      </w:numPr>
      <w:spacing w:before="40" w:after="0"/>
      <w:outlineLvl w:val="3"/>
    </w:pPr>
    <w:rPr>
      <w:rFonts w:ascii="Figtree Light" w:eastAsiaTheme="majorEastAsia" w:hAnsi="Figtree Light" w:cstheme="majorBidi"/>
      <w:i/>
      <w:iCs/>
      <w:color w:val="2E74B5" w:themeColor="accent1" w:themeShade="BF"/>
    </w:rPr>
  </w:style>
  <w:style w:type="paragraph" w:styleId="Heading5">
    <w:name w:val="heading 5"/>
    <w:basedOn w:val="Normal"/>
    <w:next w:val="Normal"/>
    <w:link w:val="Heading5Char"/>
    <w:uiPriority w:val="9"/>
    <w:semiHidden/>
    <w:unhideWhenUsed/>
    <w:qFormat/>
    <w:rsid w:val="001512CD"/>
    <w:pPr>
      <w:keepNext/>
      <w:keepLines/>
      <w:numPr>
        <w:ilvl w:val="4"/>
        <w:numId w:val="1"/>
      </w:numPr>
      <w:spacing w:before="40" w:after="0"/>
      <w:outlineLvl w:val="4"/>
    </w:pPr>
    <w:rPr>
      <w:rFonts w:ascii="Figtree Light" w:eastAsiaTheme="majorEastAsia" w:hAnsi="Figtree Light" w:cstheme="majorBidi"/>
      <w:color w:val="2E74B5" w:themeColor="accent1" w:themeShade="BF"/>
    </w:rPr>
  </w:style>
  <w:style w:type="paragraph" w:styleId="Heading6">
    <w:name w:val="heading 6"/>
    <w:basedOn w:val="Normal"/>
    <w:next w:val="Normal"/>
    <w:link w:val="Heading6Char"/>
    <w:uiPriority w:val="9"/>
    <w:semiHidden/>
    <w:unhideWhenUsed/>
    <w:qFormat/>
    <w:rsid w:val="001512CD"/>
    <w:pPr>
      <w:keepNext/>
      <w:keepLines/>
      <w:numPr>
        <w:ilvl w:val="5"/>
        <w:numId w:val="1"/>
      </w:numPr>
      <w:spacing w:before="40" w:after="0"/>
      <w:outlineLvl w:val="5"/>
    </w:pPr>
    <w:rPr>
      <w:rFonts w:ascii="Figtree Light" w:eastAsiaTheme="majorEastAsia" w:hAnsi="Figtree Light" w:cstheme="majorBidi"/>
      <w:color w:val="1F4D78" w:themeColor="accent1" w:themeShade="7F"/>
    </w:rPr>
  </w:style>
  <w:style w:type="paragraph" w:styleId="Heading7">
    <w:name w:val="heading 7"/>
    <w:basedOn w:val="Normal"/>
    <w:next w:val="Normal"/>
    <w:link w:val="Heading7Char"/>
    <w:uiPriority w:val="9"/>
    <w:semiHidden/>
    <w:unhideWhenUsed/>
    <w:qFormat/>
    <w:rsid w:val="001512CD"/>
    <w:pPr>
      <w:keepNext/>
      <w:keepLines/>
      <w:numPr>
        <w:ilvl w:val="6"/>
        <w:numId w:val="1"/>
      </w:numPr>
      <w:spacing w:before="40" w:after="0"/>
      <w:outlineLvl w:val="6"/>
    </w:pPr>
    <w:rPr>
      <w:rFonts w:ascii="Figtree Light" w:eastAsiaTheme="majorEastAsia" w:hAnsi="Figtree Light" w:cstheme="majorBidi"/>
      <w:i/>
      <w:iCs/>
      <w:color w:val="1F4D78" w:themeColor="accent1" w:themeShade="7F"/>
    </w:rPr>
  </w:style>
  <w:style w:type="paragraph" w:styleId="Heading8">
    <w:name w:val="heading 8"/>
    <w:basedOn w:val="Normal"/>
    <w:next w:val="Normal"/>
    <w:link w:val="Heading8Char"/>
    <w:uiPriority w:val="9"/>
    <w:semiHidden/>
    <w:unhideWhenUsed/>
    <w:qFormat/>
    <w:rsid w:val="001512CD"/>
    <w:pPr>
      <w:keepNext/>
      <w:keepLines/>
      <w:numPr>
        <w:ilvl w:val="7"/>
        <w:numId w:val="1"/>
      </w:numPr>
      <w:spacing w:before="40" w:after="0"/>
      <w:outlineLvl w:val="7"/>
    </w:pPr>
    <w:rPr>
      <w:rFonts w:ascii="Figtree Light" w:eastAsiaTheme="majorEastAsia" w:hAnsi="Figtree Light"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12CD"/>
    <w:pPr>
      <w:keepNext/>
      <w:keepLines/>
      <w:numPr>
        <w:ilvl w:val="8"/>
        <w:numId w:val="1"/>
      </w:numPr>
      <w:spacing w:before="40" w:after="0"/>
      <w:outlineLvl w:val="8"/>
    </w:pPr>
    <w:rPr>
      <w:rFonts w:ascii="Figtree Light" w:eastAsiaTheme="majorEastAsia" w:hAnsi="Figtree Light"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CD"/>
    <w:pPr>
      <w:tabs>
        <w:tab w:val="center" w:pos="4513"/>
        <w:tab w:val="right" w:pos="9026"/>
      </w:tabs>
      <w:spacing w:after="0"/>
    </w:pPr>
  </w:style>
  <w:style w:type="character" w:customStyle="1" w:styleId="Heading1Char">
    <w:name w:val="Heading 1 Char"/>
    <w:basedOn w:val="DefaultParagraphFont"/>
    <w:link w:val="Heading1"/>
    <w:uiPriority w:val="9"/>
    <w:rsid w:val="001512CD"/>
    <w:rPr>
      <w:rFonts w:ascii="Figtree Light" w:eastAsiaTheme="majorEastAsia" w:hAnsi="Figtree Light"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512CD"/>
    <w:rPr>
      <w:rFonts w:ascii="Figtree Light" w:eastAsiaTheme="majorEastAsia" w:hAnsi="Figtree Light"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512CD"/>
    <w:rPr>
      <w:rFonts w:ascii="Figtree Light" w:eastAsiaTheme="majorEastAsia" w:hAnsi="Figtree Light"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512CD"/>
    <w:rPr>
      <w:rFonts w:ascii="Figtree Light" w:eastAsiaTheme="majorEastAsia" w:hAnsi="Figtree Light" w:cstheme="majorBidi"/>
      <w:i/>
      <w:iCs/>
      <w:color w:val="2E74B5" w:themeColor="accent1" w:themeShade="BF"/>
    </w:rPr>
  </w:style>
  <w:style w:type="character" w:customStyle="1" w:styleId="Heading5Char">
    <w:name w:val="Heading 5 Char"/>
    <w:basedOn w:val="DefaultParagraphFont"/>
    <w:link w:val="Heading5"/>
    <w:uiPriority w:val="9"/>
    <w:semiHidden/>
    <w:rsid w:val="001512CD"/>
    <w:rPr>
      <w:rFonts w:ascii="Figtree Light" w:eastAsiaTheme="majorEastAsia" w:hAnsi="Figtree Light" w:cstheme="majorBidi"/>
      <w:color w:val="2E74B5" w:themeColor="accent1" w:themeShade="BF"/>
    </w:rPr>
  </w:style>
  <w:style w:type="character" w:customStyle="1" w:styleId="Heading6Char">
    <w:name w:val="Heading 6 Char"/>
    <w:basedOn w:val="DefaultParagraphFont"/>
    <w:link w:val="Heading6"/>
    <w:uiPriority w:val="9"/>
    <w:semiHidden/>
    <w:rsid w:val="001512CD"/>
    <w:rPr>
      <w:rFonts w:ascii="Figtree Light" w:eastAsiaTheme="majorEastAsia" w:hAnsi="Figtree Light" w:cstheme="majorBidi"/>
      <w:color w:val="1F4D78" w:themeColor="accent1" w:themeShade="7F"/>
    </w:rPr>
  </w:style>
  <w:style w:type="character" w:customStyle="1" w:styleId="Heading7Char">
    <w:name w:val="Heading 7 Char"/>
    <w:basedOn w:val="DefaultParagraphFont"/>
    <w:link w:val="Heading7"/>
    <w:uiPriority w:val="9"/>
    <w:semiHidden/>
    <w:rsid w:val="001512CD"/>
    <w:rPr>
      <w:rFonts w:ascii="Figtree Light" w:eastAsiaTheme="majorEastAsia" w:hAnsi="Figtree Light" w:cstheme="majorBidi"/>
      <w:i/>
      <w:iCs/>
      <w:color w:val="1F4D78" w:themeColor="accent1" w:themeShade="7F"/>
    </w:rPr>
  </w:style>
  <w:style w:type="character" w:customStyle="1" w:styleId="Heading8Char">
    <w:name w:val="Heading 8 Char"/>
    <w:basedOn w:val="DefaultParagraphFont"/>
    <w:link w:val="Heading8"/>
    <w:uiPriority w:val="9"/>
    <w:semiHidden/>
    <w:rsid w:val="001512CD"/>
    <w:rPr>
      <w:rFonts w:ascii="Figtree Light" w:eastAsiaTheme="majorEastAsia" w:hAnsi="Figtree Light"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12CD"/>
    <w:rPr>
      <w:rFonts w:ascii="Figtree Light" w:eastAsiaTheme="majorEastAsia" w:hAnsi="Figtree Light" w:cstheme="majorBidi"/>
      <w:i/>
      <w:iCs/>
      <w:color w:val="272727" w:themeColor="text1" w:themeTint="D8"/>
      <w:sz w:val="21"/>
      <w:szCs w:val="21"/>
    </w:rPr>
  </w:style>
  <w:style w:type="paragraph" w:styleId="Title">
    <w:name w:val="Title"/>
    <w:basedOn w:val="Normal"/>
    <w:next w:val="Normal"/>
    <w:link w:val="TitleChar"/>
    <w:uiPriority w:val="10"/>
    <w:qFormat/>
    <w:rsid w:val="001512CD"/>
    <w:pPr>
      <w:spacing w:after="0"/>
      <w:contextualSpacing/>
    </w:pPr>
    <w:rPr>
      <w:rFonts w:ascii="Figtree Light" w:eastAsiaTheme="majorEastAsia" w:hAnsi="Figtree Light" w:cstheme="majorBidi"/>
      <w:spacing w:val="-10"/>
      <w:kern w:val="28"/>
      <w:sz w:val="56"/>
      <w:szCs w:val="56"/>
    </w:rPr>
  </w:style>
  <w:style w:type="character" w:customStyle="1" w:styleId="TitleChar">
    <w:name w:val="Title Char"/>
    <w:basedOn w:val="DefaultParagraphFont"/>
    <w:link w:val="Title"/>
    <w:uiPriority w:val="10"/>
    <w:rsid w:val="001512CD"/>
    <w:rPr>
      <w:rFonts w:ascii="Figtree Light" w:eastAsiaTheme="majorEastAsia" w:hAnsi="Figtree Light" w:cstheme="majorBidi"/>
      <w:spacing w:val="-10"/>
      <w:kern w:val="28"/>
      <w:sz w:val="56"/>
      <w:szCs w:val="56"/>
    </w:rPr>
  </w:style>
  <w:style w:type="paragraph" w:styleId="Subtitle">
    <w:name w:val="Subtitle"/>
    <w:basedOn w:val="Normal"/>
    <w:next w:val="Normal"/>
    <w:link w:val="SubtitleChar"/>
    <w:uiPriority w:val="11"/>
    <w:qFormat/>
    <w:rsid w:val="001512CD"/>
    <w:pPr>
      <w:numPr>
        <w:ilvl w:val="1"/>
      </w:numPr>
      <w:ind w:left="-284"/>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12CD"/>
    <w:rPr>
      <w:rFonts w:ascii="Figtree" w:eastAsiaTheme="minorEastAsia" w:hAnsi="Figtree"/>
      <w:color w:val="5A5A5A" w:themeColor="text1" w:themeTint="A5"/>
      <w:spacing w:val="15"/>
    </w:rPr>
  </w:style>
  <w:style w:type="paragraph" w:styleId="TOCHeading">
    <w:name w:val="TOC Heading"/>
    <w:basedOn w:val="Heading1"/>
    <w:next w:val="Normal"/>
    <w:uiPriority w:val="39"/>
    <w:semiHidden/>
    <w:unhideWhenUsed/>
    <w:qFormat/>
    <w:rsid w:val="001512CD"/>
    <w:pPr>
      <w:outlineLvl w:val="9"/>
    </w:pPr>
  </w:style>
  <w:style w:type="character" w:customStyle="1" w:styleId="HeaderChar">
    <w:name w:val="Header Char"/>
    <w:basedOn w:val="DefaultParagraphFont"/>
    <w:link w:val="Header"/>
    <w:uiPriority w:val="99"/>
    <w:rsid w:val="001512CD"/>
    <w:rPr>
      <w:rFonts w:ascii="Figtree" w:hAnsi="Figtree"/>
    </w:rPr>
  </w:style>
  <w:style w:type="paragraph" w:styleId="Footer">
    <w:name w:val="footer"/>
    <w:basedOn w:val="Normal"/>
    <w:link w:val="FooterChar"/>
    <w:uiPriority w:val="99"/>
    <w:unhideWhenUsed/>
    <w:rsid w:val="001512CD"/>
    <w:pPr>
      <w:tabs>
        <w:tab w:val="center" w:pos="4513"/>
        <w:tab w:val="right" w:pos="9026"/>
      </w:tabs>
      <w:spacing w:after="0"/>
    </w:pPr>
  </w:style>
  <w:style w:type="character" w:customStyle="1" w:styleId="FooterChar">
    <w:name w:val="Footer Char"/>
    <w:basedOn w:val="DefaultParagraphFont"/>
    <w:link w:val="Footer"/>
    <w:uiPriority w:val="99"/>
    <w:rsid w:val="001512CD"/>
    <w:rPr>
      <w:rFonts w:ascii="Figtree" w:hAnsi="Figtree"/>
    </w:rPr>
  </w:style>
  <w:style w:type="paragraph" w:styleId="ListParagraph">
    <w:name w:val="List Paragraph"/>
    <w:basedOn w:val="Normal"/>
    <w:uiPriority w:val="1"/>
    <w:qFormat/>
    <w:rsid w:val="00FE31ED"/>
    <w:pPr>
      <w:ind w:left="720"/>
      <w:contextualSpacing/>
    </w:pPr>
  </w:style>
  <w:style w:type="character" w:styleId="Hyperlink">
    <w:name w:val="Hyperlink"/>
    <w:basedOn w:val="DefaultParagraphFont"/>
    <w:uiPriority w:val="99"/>
    <w:unhideWhenUsed/>
    <w:rsid w:val="00A5105B"/>
    <w:rPr>
      <w:color w:val="0000FF"/>
      <w:u w:val="single"/>
    </w:rPr>
  </w:style>
  <w:style w:type="character" w:styleId="FollowedHyperlink">
    <w:name w:val="FollowedHyperlink"/>
    <w:basedOn w:val="DefaultParagraphFont"/>
    <w:uiPriority w:val="99"/>
    <w:semiHidden/>
    <w:unhideWhenUsed/>
    <w:rsid w:val="00A5105B"/>
    <w:rPr>
      <w:color w:val="954F72" w:themeColor="followedHyperlink"/>
      <w:u w:val="single"/>
    </w:rPr>
  </w:style>
  <w:style w:type="table" w:customStyle="1" w:styleId="TableGrid1">
    <w:name w:val="Table Grid1"/>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2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40168\Downloads\External%20DTWD%20documen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f9d5766-04a8-444d-9b94-f4b5a82b40c3">3TC7F5K752FR-127-193</_dlc_DocId>
    <_dlc_DocIdUrl xmlns="ef9d5766-04a8-444d-9b94-f4b5a82b40c3">
      <Url>https://intranet.dtwd.wa.gov.au/_layouts/15/DocIdRedir.aspx?ID=3TC7F5K752FR-127-193</Url>
      <Description>3TC7F5K752FR-127-193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F247885376EE54CB3A851E634386497" ma:contentTypeVersion="2" ma:contentTypeDescription="Create a new document." ma:contentTypeScope="" ma:versionID="a811883485005039b779beb3bd75d8de">
  <xsd:schema xmlns:xsd="http://www.w3.org/2001/XMLSchema" xmlns:xs="http://www.w3.org/2001/XMLSchema" xmlns:p="http://schemas.microsoft.com/office/2006/metadata/properties" xmlns:ns1="http://schemas.microsoft.com/sharepoint/v3" xmlns:ns2="ef9d5766-04a8-444d-9b94-f4b5a82b40c3" targetNamespace="http://schemas.microsoft.com/office/2006/metadata/properties" ma:root="true" ma:fieldsID="a76ed010ced469d99616c2e9f637b024" ns1:_="" ns2:_="">
    <xsd:import namespace="http://schemas.microsoft.com/sharepoint/v3"/>
    <xsd:import namespace="ef9d5766-04a8-444d-9b94-f4b5a82b40c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9d5766-04a8-444d-9b94-f4b5a82b40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471DA-783B-4B6E-B238-DDE15F10B08C}">
  <ds:schemaRefs>
    <ds:schemaRef ds:uri="http://schemas.microsoft.com/office/2006/metadata/properties"/>
    <ds:schemaRef ds:uri="http://schemas.microsoft.com/office/infopath/2007/PartnerControls"/>
    <ds:schemaRef ds:uri="http://schemas.microsoft.com/sharepoint/v3"/>
    <ds:schemaRef ds:uri="ef9d5766-04a8-444d-9b94-f4b5a82b40c3"/>
  </ds:schemaRefs>
</ds:datastoreItem>
</file>

<file path=customXml/itemProps2.xml><?xml version="1.0" encoding="utf-8"?>
<ds:datastoreItem xmlns:ds="http://schemas.openxmlformats.org/officeDocument/2006/customXml" ds:itemID="{501E5FEB-BD41-418C-9D02-B29D5A01CD8A}">
  <ds:schemaRefs>
    <ds:schemaRef ds:uri="http://schemas.microsoft.com/sharepoint/v3/contenttype/forms"/>
  </ds:schemaRefs>
</ds:datastoreItem>
</file>

<file path=customXml/itemProps3.xml><?xml version="1.0" encoding="utf-8"?>
<ds:datastoreItem xmlns:ds="http://schemas.openxmlformats.org/officeDocument/2006/customXml" ds:itemID="{D15A1ED9-564A-4359-B8B7-738C249D4740}">
  <ds:schemaRefs>
    <ds:schemaRef ds:uri="http://schemas.microsoft.com/sharepoint/events"/>
  </ds:schemaRefs>
</ds:datastoreItem>
</file>

<file path=customXml/itemProps4.xml><?xml version="1.0" encoding="utf-8"?>
<ds:datastoreItem xmlns:ds="http://schemas.openxmlformats.org/officeDocument/2006/customXml" ds:itemID="{39D66D54-A3B5-44EF-9905-7B6287638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9d5766-04a8-444d-9b94-f4b5a82b4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DTWD document template (1)</Template>
  <TotalTime>1</TotalTime>
  <Pages>8</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DTWD</dc:creator>
  <cp:keywords/>
  <dc:description/>
  <cp:lastModifiedBy>Helen Victor</cp:lastModifiedBy>
  <cp:revision>3</cp:revision>
  <cp:lastPrinted>2023-10-18T03:40:00Z</cp:lastPrinted>
  <dcterms:created xsi:type="dcterms:W3CDTF">2023-11-15T06:56:00Z</dcterms:created>
  <dcterms:modified xsi:type="dcterms:W3CDTF">2023-11-20T01:33:00Z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6cd24942,585ebf1d,3695dbdb</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MSIP_Label_f3ac7e5b-5da2-46c7-8677-8a6b50f7d886_Enabled">
    <vt:lpwstr>true</vt:lpwstr>
  </property>
  <property fmtid="{D5CDD505-2E9C-101B-9397-08002B2CF9AE}" pid="6" name="MSIP_Label_f3ac7e5b-5da2-46c7-8677-8a6b50f7d886_SetDate">
    <vt:lpwstr>2023-10-12T08:37:02Z</vt:lpwstr>
  </property>
  <property fmtid="{D5CDD505-2E9C-101B-9397-08002B2CF9AE}" pid="7" name="MSIP_Label_f3ac7e5b-5da2-46c7-8677-8a6b50f7d886_Method">
    <vt:lpwstr>Standard</vt:lpwstr>
  </property>
  <property fmtid="{D5CDD505-2E9C-101B-9397-08002B2CF9AE}" pid="8" name="MSIP_Label_f3ac7e5b-5da2-46c7-8677-8a6b50f7d886_Name">
    <vt:lpwstr>Official</vt:lpwstr>
  </property>
  <property fmtid="{D5CDD505-2E9C-101B-9397-08002B2CF9AE}" pid="9" name="MSIP_Label_f3ac7e5b-5da2-46c7-8677-8a6b50f7d886_SiteId">
    <vt:lpwstr>218881e8-07ad-4142-87d7-f6b90d17009b</vt:lpwstr>
  </property>
  <property fmtid="{D5CDD505-2E9C-101B-9397-08002B2CF9AE}" pid="10" name="MSIP_Label_f3ac7e5b-5da2-46c7-8677-8a6b50f7d886_ActionId">
    <vt:lpwstr>4580b0a8-be6e-4ca7-9cb4-74bfee4dc258</vt:lpwstr>
  </property>
  <property fmtid="{D5CDD505-2E9C-101B-9397-08002B2CF9AE}" pid="11" name="MSIP_Label_f3ac7e5b-5da2-46c7-8677-8a6b50f7d886_ContentBits">
    <vt:lpwstr>1</vt:lpwstr>
  </property>
  <property fmtid="{D5CDD505-2E9C-101B-9397-08002B2CF9AE}" pid="12" name="ContentTypeId">
    <vt:lpwstr>0x010100CF247885376EE54CB3A851E634386497</vt:lpwstr>
  </property>
  <property fmtid="{D5CDD505-2E9C-101B-9397-08002B2CF9AE}" pid="13" name="_dlc_DocIdItemGuid">
    <vt:lpwstr>17572693-e185-4c9a-9605-9323519aee72</vt:lpwstr>
  </property>
</Properties>
</file>